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B71BD" w14:textId="3E73C845" w:rsidR="00BC2759" w:rsidRPr="00BC2759" w:rsidRDefault="007C64E7" w:rsidP="003514BB">
      <w:pPr>
        <w:pStyle w:val="Title"/>
        <w:jc w:val="both"/>
      </w:pPr>
      <w:r>
        <w:t>Record Keeping</w:t>
      </w:r>
      <w:r w:rsidR="00BC2759" w:rsidRPr="00BC2759">
        <w:t xml:space="preserve"> Policy</w:t>
      </w:r>
    </w:p>
    <w:p w14:paraId="45EBF14B" w14:textId="77777777" w:rsidR="00BC2759" w:rsidRPr="00BC2759" w:rsidRDefault="00BC2759" w:rsidP="003514BB">
      <w:pPr>
        <w:pStyle w:val="Heading1"/>
        <w:jc w:val="both"/>
      </w:pPr>
      <w:r w:rsidRPr="00BC2759">
        <w:t>1.</w:t>
      </w:r>
      <w:r w:rsidRPr="00BC2759">
        <w:tab/>
        <w:t>Introduction</w:t>
      </w:r>
    </w:p>
    <w:p w14:paraId="14C611EC" w14:textId="63FE2816" w:rsidR="007C64E7" w:rsidRPr="007C64E7" w:rsidRDefault="00184DE7" w:rsidP="007C64E7">
      <w:pPr>
        <w:ind w:left="709" w:hanging="709"/>
        <w:jc w:val="both"/>
        <w:rPr>
          <w:rFonts w:ascii="Avenir Next LT Pro" w:hAnsi="Avenir Next LT Pro"/>
        </w:rPr>
      </w:pPr>
      <w:r w:rsidRPr="00184DE7">
        <w:rPr>
          <w:rFonts w:ascii="Avenir Next LT Pro" w:hAnsi="Avenir Next LT Pro"/>
        </w:rPr>
        <w:t>1.1.</w:t>
      </w:r>
      <w:r w:rsidRPr="00184DE7">
        <w:rPr>
          <w:rFonts w:ascii="Avenir Next LT Pro" w:hAnsi="Avenir Next LT Pro"/>
        </w:rPr>
        <w:tab/>
        <w:t xml:space="preserve">This </w:t>
      </w:r>
      <w:r w:rsidR="007C64E7" w:rsidRPr="007C64E7">
        <w:rPr>
          <w:rFonts w:ascii="Avenir Next LT Pro" w:hAnsi="Avenir Next LT Pro"/>
        </w:rPr>
        <w:t xml:space="preserve">Record Keeping </w:t>
      </w:r>
      <w:r w:rsidRPr="00184DE7">
        <w:rPr>
          <w:rFonts w:ascii="Avenir Next LT Pro" w:hAnsi="Avenir Next LT Pro"/>
        </w:rPr>
        <w:t xml:space="preserve">Policy is </w:t>
      </w:r>
      <w:r>
        <w:rPr>
          <w:rFonts w:ascii="Avenir Next LT Pro" w:hAnsi="Avenir Next LT Pro"/>
        </w:rPr>
        <w:t>The Vale Medical Practice’s</w:t>
      </w:r>
      <w:r w:rsidRPr="00184DE7">
        <w:rPr>
          <w:rFonts w:ascii="Avenir Next LT Pro" w:hAnsi="Avenir Next LT Pro"/>
        </w:rPr>
        <w:t xml:space="preserve"> (hereafter referred to as "us", "we", or "our") policy regarding the </w:t>
      </w:r>
      <w:r w:rsidR="007C64E7" w:rsidRPr="007C64E7">
        <w:rPr>
          <w:rFonts w:ascii="Avenir Next LT Pro" w:hAnsi="Avenir Next LT Pro"/>
        </w:rPr>
        <w:t>safekeeping of all records from their creation to disposal – this includes our procedures for sharing information externally.</w:t>
      </w:r>
    </w:p>
    <w:p w14:paraId="0DAA458E" w14:textId="77777777" w:rsidR="007C64E7" w:rsidRPr="007C64E7" w:rsidRDefault="007C64E7" w:rsidP="007C64E7">
      <w:pPr>
        <w:pStyle w:val="Heading1"/>
      </w:pPr>
      <w:r w:rsidRPr="007C64E7">
        <w:t>2.</w:t>
      </w:r>
      <w:r w:rsidRPr="007C64E7">
        <w:tab/>
        <w:t>Purpose</w:t>
      </w:r>
    </w:p>
    <w:p w14:paraId="583B229D"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2.1</w:t>
      </w:r>
      <w:r w:rsidRPr="007C64E7">
        <w:rPr>
          <w:rFonts w:ascii="Avenir Next LT Pro" w:hAnsi="Avenir Next LT Pro"/>
        </w:rPr>
        <w:tab/>
        <w:t xml:space="preserve">This policy will ensure that both service user &amp; staff records are properly created, accessible and available for use and that they are disposed of in a secure and timely fashion. It provides staff with guidance regarding individual responsibility for accuracy and appropriate storage of records. </w:t>
      </w:r>
    </w:p>
    <w:p w14:paraId="6FABCC8E"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w:t>
      </w:r>
      <w:r w:rsidRPr="007C64E7">
        <w:rPr>
          <w:rFonts w:ascii="Avenir Next LT Pro" w:hAnsi="Avenir Next LT Pro"/>
        </w:rPr>
        <w:tab/>
        <w:t xml:space="preserve">This Record Keeping Policy covers: </w:t>
      </w:r>
    </w:p>
    <w:p w14:paraId="2CD35687"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2.2.1</w:t>
      </w:r>
      <w:r w:rsidRPr="007C64E7">
        <w:rPr>
          <w:rFonts w:ascii="Avenir Next LT Pro" w:hAnsi="Avenir Next LT Pro"/>
        </w:rPr>
        <w:tab/>
        <w:t xml:space="preserve">Our record keeping procedure from creation to disposal; </w:t>
      </w:r>
    </w:p>
    <w:p w14:paraId="42AB4518"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2.2.2</w:t>
      </w:r>
      <w:r w:rsidRPr="007C64E7">
        <w:rPr>
          <w:rFonts w:ascii="Avenir Next LT Pro" w:hAnsi="Avenir Next LT Pro"/>
        </w:rPr>
        <w:tab/>
        <w:t xml:space="preserve">Transparency procedures; </w:t>
      </w:r>
    </w:p>
    <w:p w14:paraId="3F869192"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2.2.3</w:t>
      </w:r>
      <w:r w:rsidRPr="007C64E7">
        <w:rPr>
          <w:rFonts w:ascii="Avenir Next LT Pro" w:hAnsi="Avenir Next LT Pro"/>
        </w:rPr>
        <w:tab/>
        <w:t xml:space="preserve">Our retention &amp; disposal procedures; </w:t>
      </w:r>
    </w:p>
    <w:p w14:paraId="288B5E70"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2.2.4</w:t>
      </w:r>
      <w:r w:rsidRPr="007C64E7">
        <w:rPr>
          <w:rFonts w:ascii="Avenir Next LT Pro" w:hAnsi="Avenir Next LT Pro"/>
        </w:rPr>
        <w:tab/>
        <w:t xml:space="preserve">Our information handling procedures – including our procedures for safely and legally sharing information externally; </w:t>
      </w:r>
    </w:p>
    <w:p w14:paraId="05B2C4B6"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2.2.5</w:t>
      </w:r>
      <w:r w:rsidRPr="007C64E7">
        <w:rPr>
          <w:rFonts w:ascii="Avenir Next LT Pro" w:hAnsi="Avenir Next LT Pro"/>
        </w:rPr>
        <w:tab/>
        <w:t xml:space="preserve">Procedures for individual making requests about their data (GDPR individual data rights); </w:t>
      </w:r>
    </w:p>
    <w:p w14:paraId="36311B50"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2.2.6</w:t>
      </w:r>
      <w:r w:rsidRPr="007C64E7">
        <w:rPr>
          <w:rFonts w:ascii="Avenir Next LT Pro" w:hAnsi="Avenir Next LT Pro"/>
        </w:rPr>
        <w:tab/>
        <w:t xml:space="preserve">Subject access request procedures; </w:t>
      </w:r>
    </w:p>
    <w:p w14:paraId="14F19173"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2.2.7</w:t>
      </w:r>
      <w:r w:rsidRPr="007C64E7">
        <w:rPr>
          <w:rFonts w:ascii="Avenir Next LT Pro" w:hAnsi="Avenir Next LT Pro"/>
        </w:rPr>
        <w:tab/>
        <w:t xml:space="preserve">Right to erasure (‘Right to be forgotten’) procedures; </w:t>
      </w:r>
    </w:p>
    <w:p w14:paraId="1265A3E6"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2.2.8</w:t>
      </w:r>
      <w:r w:rsidRPr="007C64E7">
        <w:rPr>
          <w:rFonts w:ascii="Avenir Next LT Pro" w:hAnsi="Avenir Next LT Pro"/>
        </w:rPr>
        <w:tab/>
        <w:t xml:space="preserve">Right to restrict processing procedures; </w:t>
      </w:r>
    </w:p>
    <w:p w14:paraId="604D6E18"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2.2.9</w:t>
      </w:r>
      <w:r w:rsidRPr="007C64E7">
        <w:rPr>
          <w:rFonts w:ascii="Avenir Next LT Pro" w:hAnsi="Avenir Next LT Pro"/>
        </w:rPr>
        <w:tab/>
        <w:t xml:space="preserve">Right to object procedures; </w:t>
      </w:r>
    </w:p>
    <w:p w14:paraId="158569C2"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2.2.10</w:t>
      </w:r>
      <w:r w:rsidRPr="007C64E7">
        <w:rPr>
          <w:rFonts w:ascii="Avenir Next LT Pro" w:hAnsi="Avenir Next LT Pro"/>
        </w:rPr>
        <w:tab/>
        <w:t xml:space="preserve">Our procedures when there is a withdrawal of consent to share. </w:t>
      </w:r>
    </w:p>
    <w:p w14:paraId="3A37058D" w14:textId="77777777" w:rsidR="007C64E7" w:rsidRPr="007C64E7" w:rsidRDefault="007C64E7" w:rsidP="007C64E7">
      <w:pPr>
        <w:pStyle w:val="Heading1"/>
      </w:pPr>
      <w:r w:rsidRPr="007C64E7">
        <w:t>3.</w:t>
      </w:r>
      <w:r w:rsidRPr="007C64E7">
        <w:tab/>
        <w:t xml:space="preserve">Scope </w:t>
      </w:r>
    </w:p>
    <w:p w14:paraId="6BDCD666"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3.1</w:t>
      </w:r>
      <w:r w:rsidRPr="007C64E7">
        <w:rPr>
          <w:rFonts w:ascii="Avenir Next LT Pro" w:hAnsi="Avenir Next LT Pro"/>
        </w:rPr>
        <w:tab/>
        <w:t xml:space="preserve">This policy includes in its scope all data which we process either in hardcopy or digital copy, this includes special categories of data. </w:t>
      </w:r>
    </w:p>
    <w:p w14:paraId="121A01A4"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3.2</w:t>
      </w:r>
      <w:r w:rsidRPr="007C64E7">
        <w:rPr>
          <w:rFonts w:ascii="Avenir Next LT Pro" w:hAnsi="Avenir Next LT Pro"/>
        </w:rPr>
        <w:tab/>
        <w:t xml:space="preserve">This policy applies to all staff, including temporary staff and contractors.  </w:t>
      </w:r>
    </w:p>
    <w:p w14:paraId="0ABDAA5A" w14:textId="77777777" w:rsidR="007C64E7" w:rsidRPr="007C64E7" w:rsidRDefault="007C64E7" w:rsidP="007C64E7">
      <w:pPr>
        <w:pStyle w:val="Heading1"/>
      </w:pPr>
      <w:r w:rsidRPr="007C64E7">
        <w:t>4.</w:t>
      </w:r>
      <w:r w:rsidRPr="007C64E7">
        <w:tab/>
        <w:t xml:space="preserve">Record keeping procedures – creation and use of records </w:t>
      </w:r>
    </w:p>
    <w:p w14:paraId="293CF3E5"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4.1</w:t>
      </w:r>
      <w:r w:rsidRPr="007C64E7">
        <w:rPr>
          <w:rFonts w:ascii="Avenir Next LT Pro" w:hAnsi="Avenir Next LT Pro"/>
        </w:rPr>
        <w:tab/>
        <w:t xml:space="preserve">When we create records, we use standardised structures and layouts for the contents of records. </w:t>
      </w:r>
    </w:p>
    <w:p w14:paraId="226570AF"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4.2</w:t>
      </w:r>
      <w:r w:rsidRPr="007C64E7">
        <w:rPr>
          <w:rFonts w:ascii="Avenir Next LT Pro" w:hAnsi="Avenir Next LT Pro"/>
        </w:rPr>
        <w:tab/>
        <w:t xml:space="preserve">All records are kept in accessible but protected locations. The location of these records is documented in the Information Asset Register (IAR). The security procedures around access to records are detailed in the Data Security Policy. </w:t>
      </w:r>
    </w:p>
    <w:p w14:paraId="28A0B0E8"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lastRenderedPageBreak/>
        <w:t>4.3</w:t>
      </w:r>
      <w:r w:rsidRPr="007C64E7">
        <w:rPr>
          <w:rFonts w:ascii="Avenir Next LT Pro" w:hAnsi="Avenir Next LT Pro"/>
        </w:rPr>
        <w:tab/>
        <w:t xml:space="preserve">Throughout the lifespan of the record we:  </w:t>
      </w:r>
    </w:p>
    <w:p w14:paraId="37AF8B20"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4.3.1</w:t>
      </w:r>
      <w:r w:rsidRPr="007C64E7">
        <w:rPr>
          <w:rFonts w:ascii="Avenir Next LT Pro" w:hAnsi="Avenir Next LT Pro"/>
        </w:rPr>
        <w:tab/>
        <w:t xml:space="preserve">Ensure documentation reflects the continuum of care and is viewable in chronological order; </w:t>
      </w:r>
    </w:p>
    <w:p w14:paraId="6479121B"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4.3.2</w:t>
      </w:r>
      <w:r w:rsidRPr="007C64E7">
        <w:rPr>
          <w:rFonts w:ascii="Avenir Next LT Pro" w:hAnsi="Avenir Next LT Pro"/>
        </w:rPr>
        <w:tab/>
        <w:t xml:space="preserve">Provide a clearly written care plan when care is being delivered by several members of the team, and ensure records are maintained and updated, and shared with those who have a legal basis for seeing the information;  </w:t>
      </w:r>
    </w:p>
    <w:p w14:paraId="13B87A97"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4.3.3</w:t>
      </w:r>
      <w:r w:rsidRPr="007C64E7">
        <w:rPr>
          <w:rFonts w:ascii="Avenir Next LT Pro" w:hAnsi="Avenir Next LT Pro"/>
        </w:rPr>
        <w:tab/>
        <w:t xml:space="preserve">Provide staff with guidance and training on the creation and use of records and their legal responsibilities to share and safeguard personal confidential information; </w:t>
      </w:r>
    </w:p>
    <w:p w14:paraId="2743B219"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4.3.4</w:t>
      </w:r>
      <w:r w:rsidRPr="007C64E7">
        <w:rPr>
          <w:rFonts w:ascii="Avenir Next LT Pro" w:hAnsi="Avenir Next LT Pro"/>
        </w:rPr>
        <w:tab/>
        <w:t xml:space="preserve">Monitor access to the record. The procedures which detail our auditing and monitoring process are detailed in our Data Security Policy. </w:t>
      </w:r>
    </w:p>
    <w:p w14:paraId="6B14283F"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4.4</w:t>
      </w:r>
      <w:r w:rsidRPr="007C64E7">
        <w:rPr>
          <w:rFonts w:ascii="Avenir Next LT Pro" w:hAnsi="Avenir Next LT Pro"/>
        </w:rPr>
        <w:tab/>
        <w:t xml:space="preserve">At any point in the lifespan of the record, the data subject has the right to request access to their data. These subject access procedures are detailed in [9]. </w:t>
      </w:r>
    </w:p>
    <w:p w14:paraId="7F58D771"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4.5</w:t>
      </w:r>
      <w:r w:rsidRPr="007C64E7">
        <w:rPr>
          <w:rFonts w:ascii="Avenir Next LT Pro" w:hAnsi="Avenir Next LT Pro"/>
        </w:rPr>
        <w:tab/>
        <w:t xml:space="preserve">At any point in the lifespan of the record, the data subject has the right to request that their record is corrected. These procedures are detailed in the Data Quality Policy. </w:t>
      </w:r>
    </w:p>
    <w:p w14:paraId="0E4E133F"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4.6</w:t>
      </w:r>
      <w:r w:rsidRPr="007C64E7">
        <w:rPr>
          <w:rFonts w:ascii="Avenir Next LT Pro" w:hAnsi="Avenir Next LT Pro"/>
        </w:rPr>
        <w:tab/>
        <w:t xml:space="preserve">At any point in the lifespan of the record, the data subject has the right to request the erasure (‘Right to be forgotten’) of their record. These procedures are outlined in [10]. </w:t>
      </w:r>
    </w:p>
    <w:p w14:paraId="644521D7"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4.7</w:t>
      </w:r>
      <w:r w:rsidRPr="007C64E7">
        <w:rPr>
          <w:rFonts w:ascii="Avenir Next LT Pro" w:hAnsi="Avenir Next LT Pro"/>
        </w:rPr>
        <w:tab/>
        <w:t xml:space="preserve">Records are only retained while they are necessary for the purposes for which they were originally collected. We will ensure that all records are retained and destroyed in-line with [6] Retention &amp; Disposal Procedures. </w:t>
      </w:r>
    </w:p>
    <w:p w14:paraId="4B3019A9"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4.8</w:t>
      </w:r>
      <w:r w:rsidRPr="007C64E7">
        <w:rPr>
          <w:rFonts w:ascii="Avenir Next LT Pro" w:hAnsi="Avenir Next LT Pro"/>
        </w:rPr>
        <w:tab/>
        <w:t xml:space="preserve">At least annually we guarantee that we will audit our record keeping procedures to ensure that they are adequate and continue to keep our records to the highest standards.  </w:t>
      </w:r>
    </w:p>
    <w:p w14:paraId="0F553918" w14:textId="77777777" w:rsidR="007C64E7" w:rsidRPr="007C64E7" w:rsidRDefault="007C64E7" w:rsidP="007C64E7">
      <w:pPr>
        <w:pStyle w:val="Heading1"/>
      </w:pPr>
      <w:r w:rsidRPr="007C64E7">
        <w:t>5.</w:t>
      </w:r>
      <w:r w:rsidRPr="007C64E7">
        <w:tab/>
        <w:t xml:space="preserve">Transparency procedures </w:t>
      </w:r>
    </w:p>
    <w:p w14:paraId="537C193F"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5.1</w:t>
      </w:r>
      <w:r w:rsidRPr="007C64E7">
        <w:rPr>
          <w:rFonts w:ascii="Avenir Next LT Pro" w:hAnsi="Avenir Next LT Pro"/>
        </w:rPr>
        <w:tab/>
        <w:t xml:space="preserve">Our privacy notice outlines to people why we hold their data, the lawful basis for doing so, and their rights in terms of how we process their data. </w:t>
      </w:r>
    </w:p>
    <w:p w14:paraId="5AE16352"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5.2</w:t>
      </w:r>
      <w:r w:rsidRPr="007C64E7">
        <w:rPr>
          <w:rFonts w:ascii="Avenir Next LT Pro" w:hAnsi="Avenir Next LT Pro"/>
        </w:rPr>
        <w:tab/>
        <w:t xml:space="preserve">Our privacy notice is freely available to all individuals whose data we process and is part of our commitment to transparency and accountability. It satisfies the individual’s right to be informed under GDPR. </w:t>
      </w:r>
    </w:p>
    <w:p w14:paraId="13AC2E0A"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5.3</w:t>
      </w:r>
      <w:r w:rsidRPr="007C64E7">
        <w:rPr>
          <w:rFonts w:ascii="Avenir Next LT Pro" w:hAnsi="Avenir Next LT Pro"/>
        </w:rPr>
        <w:tab/>
        <w:t xml:space="preserve">This privacy notice is available insert all the locations where you have your privacy notice here. </w:t>
      </w:r>
    </w:p>
    <w:p w14:paraId="4F6EE2AA" w14:textId="40061AE6" w:rsidR="007C64E7" w:rsidRPr="007C64E7" w:rsidRDefault="007C64E7" w:rsidP="007C64E7">
      <w:pPr>
        <w:ind w:left="709" w:hanging="709"/>
        <w:jc w:val="both"/>
        <w:rPr>
          <w:rFonts w:ascii="Avenir Next LT Pro" w:hAnsi="Avenir Next LT Pro"/>
        </w:rPr>
      </w:pPr>
      <w:r w:rsidRPr="007C64E7">
        <w:rPr>
          <w:rFonts w:ascii="Avenir Next LT Pro" w:hAnsi="Avenir Next LT Pro"/>
        </w:rPr>
        <w:t>5.4</w:t>
      </w:r>
      <w:r w:rsidRPr="007C64E7">
        <w:rPr>
          <w:rFonts w:ascii="Avenir Next LT Pro" w:hAnsi="Avenir Next LT Pro"/>
        </w:rPr>
        <w:tab/>
        <w:t xml:space="preserve">All service users, or their legal </w:t>
      </w:r>
      <w:r w:rsidRPr="007C64E7">
        <w:rPr>
          <w:rFonts w:ascii="Avenir Next LT Pro" w:hAnsi="Avenir Next LT Pro"/>
        </w:rPr>
        <w:t>representative,</w:t>
      </w:r>
      <w:r w:rsidRPr="007C64E7">
        <w:rPr>
          <w:rFonts w:ascii="Avenir Next LT Pro" w:hAnsi="Avenir Next LT Pro"/>
        </w:rPr>
        <w:t xml:space="preserve"> if necessary, will be informed of their rights regarding their personal data when they sign initial contracts. </w:t>
      </w:r>
    </w:p>
    <w:p w14:paraId="6BFA73F7"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5.5</w:t>
      </w:r>
      <w:r w:rsidRPr="007C64E7">
        <w:rPr>
          <w:rFonts w:ascii="Avenir Next LT Pro" w:hAnsi="Avenir Next LT Pro"/>
        </w:rPr>
        <w:tab/>
        <w:t xml:space="preserve">The privacy notice will be reviewed and updated at least annually. </w:t>
      </w:r>
    </w:p>
    <w:p w14:paraId="023FAD44"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5.6</w:t>
      </w:r>
      <w:r w:rsidRPr="007C64E7">
        <w:rPr>
          <w:rFonts w:ascii="Avenir Next LT Pro" w:hAnsi="Avenir Next LT Pro"/>
        </w:rPr>
        <w:tab/>
        <w:t xml:space="preserve">The privacy notice has been signed off by insert job role. </w:t>
      </w:r>
    </w:p>
    <w:p w14:paraId="5FE6B7C8"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5.7</w:t>
      </w:r>
      <w:r w:rsidRPr="007C64E7">
        <w:rPr>
          <w:rFonts w:ascii="Avenir Next LT Pro" w:hAnsi="Avenir Next LT Pro"/>
        </w:rPr>
        <w:tab/>
        <w:t xml:space="preserve">We will provide people with this information </w:t>
      </w:r>
      <w:proofErr w:type="gramStart"/>
      <w:r w:rsidRPr="007C64E7">
        <w:rPr>
          <w:rFonts w:ascii="Avenir Next LT Pro" w:hAnsi="Avenir Next LT Pro"/>
        </w:rPr>
        <w:t>at the moment</w:t>
      </w:r>
      <w:proofErr w:type="gramEnd"/>
      <w:r w:rsidRPr="007C64E7">
        <w:rPr>
          <w:rFonts w:ascii="Avenir Next LT Pro" w:hAnsi="Avenir Next LT Pro"/>
        </w:rPr>
        <w:t xml:space="preserve"> that we ask them to give us their personal data. </w:t>
      </w:r>
    </w:p>
    <w:p w14:paraId="312568B3"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5.8</w:t>
      </w:r>
      <w:r w:rsidRPr="007C64E7">
        <w:rPr>
          <w:rFonts w:ascii="Avenir Next LT Pro" w:hAnsi="Avenir Next LT Pro"/>
        </w:rPr>
        <w:tab/>
        <w:t xml:space="preserve">If we receive an individual’s personal data from a source other than that individual, we will provide them with privacy information without undue delay and at least within one month. </w:t>
      </w:r>
    </w:p>
    <w:p w14:paraId="18782903" w14:textId="77777777" w:rsidR="007C64E7" w:rsidRDefault="007C64E7">
      <w:pPr>
        <w:rPr>
          <w:rFonts w:ascii="Avenir Next LT Pro" w:hAnsi="Avenir Next LT Pro"/>
          <w:color w:val="005581"/>
          <w:sz w:val="28"/>
          <w:szCs w:val="28"/>
        </w:rPr>
      </w:pPr>
      <w:r>
        <w:br w:type="page"/>
      </w:r>
    </w:p>
    <w:p w14:paraId="032E5ADF" w14:textId="0D65E112" w:rsidR="007C64E7" w:rsidRPr="007C64E7" w:rsidRDefault="007C64E7" w:rsidP="007C64E7">
      <w:pPr>
        <w:pStyle w:val="Heading1"/>
      </w:pPr>
      <w:r w:rsidRPr="007C64E7">
        <w:lastRenderedPageBreak/>
        <w:t>6.</w:t>
      </w:r>
      <w:r w:rsidRPr="007C64E7">
        <w:tab/>
        <w:t xml:space="preserve">Retention schedule &amp; disposal procedures </w:t>
      </w:r>
    </w:p>
    <w:p w14:paraId="2460C733"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6.1</w:t>
      </w:r>
      <w:r w:rsidRPr="007C64E7">
        <w:rPr>
          <w:rFonts w:ascii="Avenir Next LT Pro" w:hAnsi="Avenir Next LT Pro"/>
        </w:rPr>
        <w:tab/>
        <w:t>We will adhere to the retention timelines determined by the Health and Care Information Governance Alliance (IGA) in the Records Management Code of Practice for Health and Social Care 2023  (Please note that this is just a suggestion, if you have organisational policies for retention which are in line with national legislation then these are suitable. You should document the schedule you keep for your records. If you chose to follow the IGA guidance, any exceptions or extenuating circumstances must be clearly documented.)</w:t>
      </w:r>
    </w:p>
    <w:p w14:paraId="2FC6AD1F"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6.2</w:t>
      </w:r>
      <w:r w:rsidRPr="007C64E7">
        <w:rPr>
          <w:rFonts w:ascii="Avenir Next LT Pro" w:hAnsi="Avenir Next LT Pro"/>
        </w:rPr>
        <w:tab/>
        <w:t xml:space="preserve">At the end of their lifespan, the records will go through an appraisal process. This process will determine if there is a continuing legal basis for keeping the record. Insert job role here will have final responsibility for determining whether the record will be destroyed or retained. They will maintain a record of all retention or disposal decisions. </w:t>
      </w:r>
    </w:p>
    <w:p w14:paraId="73EC5494" w14:textId="265D0858" w:rsidR="007C64E7" w:rsidRPr="007C64E7" w:rsidRDefault="007C64E7" w:rsidP="007C64E7">
      <w:pPr>
        <w:ind w:left="709" w:hanging="709"/>
        <w:jc w:val="both"/>
        <w:rPr>
          <w:rFonts w:ascii="Avenir Next LT Pro" w:hAnsi="Avenir Next LT Pro"/>
        </w:rPr>
      </w:pPr>
      <w:r w:rsidRPr="007C64E7">
        <w:rPr>
          <w:rFonts w:ascii="Avenir Next LT Pro" w:hAnsi="Avenir Next LT Pro"/>
        </w:rPr>
        <w:t>6.3</w:t>
      </w:r>
      <w:r w:rsidRPr="007C64E7">
        <w:rPr>
          <w:rFonts w:ascii="Avenir Next LT Pro" w:hAnsi="Avenir Next LT Pro"/>
        </w:rPr>
        <w:tab/>
        <w:t>In the instance that records are destroyed, our process is</w:t>
      </w:r>
      <w:r>
        <w:rPr>
          <w:rFonts w:ascii="Avenir Next LT Pro" w:hAnsi="Avenir Next LT Pro"/>
        </w:rPr>
        <w:t xml:space="preserve"> to use our certified shredding provider, Shred Pro Ltd who perform the document shredding, on-site, and provide </w:t>
      </w:r>
      <w:r w:rsidRPr="007C64E7">
        <w:rPr>
          <w:rFonts w:ascii="Avenir Next LT Pro" w:hAnsi="Avenir Next LT Pro"/>
          <w:i/>
          <w:iCs/>
        </w:rPr>
        <w:t>Certificates of Destruction</w:t>
      </w:r>
      <w:r>
        <w:rPr>
          <w:rFonts w:ascii="Avenir Next LT Pro" w:hAnsi="Avenir Next LT Pro"/>
        </w:rPr>
        <w:t xml:space="preserve"> as confirmation</w:t>
      </w:r>
      <w:r w:rsidRPr="007C64E7">
        <w:rPr>
          <w:rFonts w:ascii="Avenir Next LT Pro" w:hAnsi="Avenir Next LT Pro"/>
        </w:rPr>
        <w:t>.</w:t>
      </w:r>
    </w:p>
    <w:p w14:paraId="55E97A80" w14:textId="0C765D1B" w:rsidR="007C64E7" w:rsidRPr="007C64E7" w:rsidRDefault="007C64E7" w:rsidP="00E97BED">
      <w:pPr>
        <w:ind w:left="709"/>
        <w:jc w:val="both"/>
        <w:rPr>
          <w:rFonts w:ascii="Avenir Next LT Pro" w:hAnsi="Avenir Next LT Pro"/>
        </w:rPr>
      </w:pPr>
      <w:r w:rsidRPr="007C64E7">
        <w:rPr>
          <w:rFonts w:ascii="Avenir Next LT Pro" w:hAnsi="Avenir Next LT Pro"/>
        </w:rPr>
        <w:t xml:space="preserve">Any process that you follow should comply with the British Security Industry Association EN 15713:2009 standard. If you use a third-party contractor to dispose of records, then you must have a written contract which specifies that they comply with this standard. They should also provide you with disposal certificates which you should keep in line with your retention schedule. There is more guidance in our ‘Advice on Contracts for Secure Disposal of Personal Data’. </w:t>
      </w:r>
      <w:r w:rsidR="00E97BED">
        <w:rPr>
          <w:rFonts w:ascii="Avenir Next LT Pro" w:hAnsi="Avenir Next LT Pro"/>
        </w:rPr>
        <w:t xml:space="preserve">  Our contractor performs the destruction i</w:t>
      </w:r>
      <w:r w:rsidR="00E97BED" w:rsidRPr="00E97BED">
        <w:rPr>
          <w:rFonts w:ascii="Avenir Next LT Pro" w:hAnsi="Avenir Next LT Pro"/>
        </w:rPr>
        <w:t>n accordance with the provisions as set out in</w:t>
      </w:r>
      <w:r w:rsidR="00E97BED">
        <w:rPr>
          <w:rFonts w:ascii="Avenir Next LT Pro" w:hAnsi="Avenir Next LT Pro"/>
        </w:rPr>
        <w:t xml:space="preserve"> the British standard for </w:t>
      </w:r>
      <w:r w:rsidR="00E97BED" w:rsidRPr="00E97BED">
        <w:rPr>
          <w:rFonts w:ascii="Avenir Next LT Pro" w:hAnsi="Avenir Next LT Pro"/>
        </w:rPr>
        <w:t>Information Destruction</w:t>
      </w:r>
      <w:r w:rsidR="00E97BED">
        <w:rPr>
          <w:rFonts w:ascii="Avenir Next LT Pro" w:hAnsi="Avenir Next LT Pro"/>
        </w:rPr>
        <w:t>,</w:t>
      </w:r>
      <w:r w:rsidR="00E97BED" w:rsidRPr="00E97BED">
        <w:rPr>
          <w:rFonts w:ascii="Avenir Next LT Pro" w:hAnsi="Avenir Next LT Pro"/>
        </w:rPr>
        <w:t xml:space="preserve"> BS EN 15713</w:t>
      </w:r>
      <w:r w:rsidR="00E97BED">
        <w:rPr>
          <w:rFonts w:ascii="Avenir Next LT Pro" w:hAnsi="Avenir Next LT Pro"/>
        </w:rPr>
        <w:t xml:space="preserve">, using operatives </w:t>
      </w:r>
      <w:r w:rsidR="00E97BED" w:rsidRPr="00E97BED">
        <w:rPr>
          <w:rFonts w:ascii="Avenir Next LT Pro" w:hAnsi="Avenir Next LT Pro"/>
        </w:rPr>
        <w:t xml:space="preserve">who </w:t>
      </w:r>
      <w:r w:rsidR="00E97BED">
        <w:rPr>
          <w:rFonts w:ascii="Avenir Next LT Pro" w:hAnsi="Avenir Next LT Pro"/>
        </w:rPr>
        <w:t>are</w:t>
      </w:r>
      <w:r w:rsidR="00E97BED" w:rsidRPr="00E97BED">
        <w:rPr>
          <w:rFonts w:ascii="Avenir Next LT Pro" w:hAnsi="Avenir Next LT Pro"/>
        </w:rPr>
        <w:t xml:space="preserve"> vetted to BS7858</w:t>
      </w:r>
      <w:r w:rsidR="00E97BED">
        <w:rPr>
          <w:rFonts w:ascii="Avenir Next LT Pro" w:hAnsi="Avenir Next LT Pro"/>
        </w:rPr>
        <w:t>.</w:t>
      </w:r>
    </w:p>
    <w:p w14:paraId="12B9917A" w14:textId="77777777" w:rsidR="007C64E7" w:rsidRPr="007C64E7" w:rsidRDefault="007C64E7" w:rsidP="007C64E7">
      <w:pPr>
        <w:pStyle w:val="Heading1"/>
      </w:pPr>
      <w:r w:rsidRPr="007C64E7">
        <w:t>7.</w:t>
      </w:r>
      <w:r w:rsidRPr="007C64E7">
        <w:tab/>
        <w:t xml:space="preserve">Information handling procedures </w:t>
      </w:r>
    </w:p>
    <w:p w14:paraId="740EA4BF"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7.1</w:t>
      </w:r>
      <w:r w:rsidRPr="007C64E7">
        <w:rPr>
          <w:rFonts w:ascii="Avenir Next LT Pro" w:hAnsi="Avenir Next LT Pro"/>
        </w:rPr>
        <w:tab/>
        <w:t xml:space="preserve">Information Handling Procedures ensure that personal information is protected and that it is not disclosed inappropriately, either by accident or design, whilst in use or when it is being transferred. </w:t>
      </w:r>
    </w:p>
    <w:p w14:paraId="70D332C3"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7.2</w:t>
      </w:r>
      <w:r w:rsidRPr="007C64E7">
        <w:rPr>
          <w:rFonts w:ascii="Avenir Next LT Pro" w:hAnsi="Avenir Next LT Pro"/>
        </w:rPr>
        <w:tab/>
        <w:t xml:space="preserve">In line with legislation, personal information is not processed without a lawful basis being identified. The Record of Processing Activities (ROPA) records all processing of personal data and identifies the legal basis for it being processed.  </w:t>
      </w:r>
    </w:p>
    <w:p w14:paraId="714F5AF2"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7.3</w:t>
      </w:r>
      <w:r w:rsidRPr="007C64E7">
        <w:rPr>
          <w:rFonts w:ascii="Avenir Next LT Pro" w:hAnsi="Avenir Next LT Pro"/>
        </w:rPr>
        <w:tab/>
        <w:t xml:space="preserve">These procedures cover all records which contain data or information which can be said to contain personal data whether stored in hardcopy or digitally. </w:t>
      </w:r>
    </w:p>
    <w:p w14:paraId="0C60FCB7"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7.4</w:t>
      </w:r>
      <w:r w:rsidRPr="007C64E7">
        <w:rPr>
          <w:rFonts w:ascii="Avenir Next LT Pro" w:hAnsi="Avenir Next LT Pro"/>
        </w:rPr>
        <w:tab/>
        <w:t xml:space="preserve">Guidelines for staff on the secure use of personal information are outlined in the staff handbook and staff code of confidentiality. Delete or change as required. </w:t>
      </w:r>
    </w:p>
    <w:p w14:paraId="7FCBA343"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7.5</w:t>
      </w:r>
      <w:r w:rsidRPr="007C64E7">
        <w:rPr>
          <w:rFonts w:ascii="Avenir Next LT Pro" w:hAnsi="Avenir Next LT Pro"/>
        </w:rPr>
        <w:tab/>
        <w:t xml:space="preserve">We ensure that there are secure points for the receipt of personal information transferred to us and we have applied the following measures to safeguard personal information during receipt and transfer/transit:  </w:t>
      </w:r>
    </w:p>
    <w:p w14:paraId="163DEBA2" w14:textId="77777777" w:rsidR="00E97BED" w:rsidRDefault="00E97BED">
      <w:pPr>
        <w:rPr>
          <w:rFonts w:ascii="Avenir Next LT Pro" w:hAnsi="Avenir Next LT Pro"/>
        </w:rPr>
      </w:pPr>
      <w:r>
        <w:rPr>
          <w:rFonts w:ascii="Avenir Next LT Pro" w:hAnsi="Avenir Next LT Pro"/>
        </w:rPr>
        <w:br w:type="page"/>
      </w:r>
    </w:p>
    <w:p w14:paraId="424336AE" w14:textId="5A15ED50" w:rsidR="007C64E7" w:rsidRPr="007C64E7" w:rsidRDefault="007C64E7" w:rsidP="007C64E7">
      <w:pPr>
        <w:ind w:left="709" w:hanging="709"/>
        <w:jc w:val="both"/>
        <w:rPr>
          <w:rFonts w:ascii="Avenir Next LT Pro" w:hAnsi="Avenir Next LT Pro"/>
        </w:rPr>
      </w:pPr>
      <w:r w:rsidRPr="007C64E7">
        <w:rPr>
          <w:rFonts w:ascii="Avenir Next LT Pro" w:hAnsi="Avenir Next LT Pro"/>
        </w:rPr>
        <w:lastRenderedPageBreak/>
        <w:t>7.5.1</w:t>
      </w:r>
      <w:r w:rsidRPr="007C64E7">
        <w:rPr>
          <w:rFonts w:ascii="Avenir Next LT Pro" w:hAnsi="Avenir Next LT Pro"/>
        </w:rPr>
        <w:tab/>
        <w:t xml:space="preserve">Verbal communications: </w:t>
      </w:r>
    </w:p>
    <w:p w14:paraId="27957612"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7.5.1.1</w:t>
      </w:r>
      <w:r w:rsidRPr="007C64E7">
        <w:rPr>
          <w:rFonts w:ascii="Avenir Next LT Pro" w:hAnsi="Avenir Next LT Pro"/>
        </w:rPr>
        <w:tab/>
        <w:t xml:space="preserve">Staff members have been provided with training on verbal communications. They know that they must take appropriate precautions not to reveal confidential information e.g. to avoid being overheard when making a phone call or not to have confidential conversations in public places or open offices. The staff handbook and their training inform them that breach of this procedure may be a disciplinary or legal offense. </w:t>
      </w:r>
    </w:p>
    <w:p w14:paraId="2BDF679B"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7.5.2</w:t>
      </w:r>
      <w:r w:rsidRPr="007C64E7">
        <w:rPr>
          <w:rFonts w:ascii="Avenir Next LT Pro" w:hAnsi="Avenir Next LT Pro"/>
        </w:rPr>
        <w:tab/>
        <w:t xml:space="preserve">Postal services and couriers:  </w:t>
      </w:r>
    </w:p>
    <w:p w14:paraId="349681B2"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7.5.2.1</w:t>
      </w:r>
      <w:r w:rsidRPr="007C64E7">
        <w:rPr>
          <w:rFonts w:ascii="Avenir Next LT Pro" w:hAnsi="Avenir Next LT Pro"/>
        </w:rPr>
        <w:tab/>
        <w:t xml:space="preserve">We will ensure that all confidential information we transfer by post or courier is done so as securely as is practicable. All records transferred in this manner are addressed to a named individual and marked “Private and Confidential”. All records which are posted will be done through signed-for delivery so that it is guaranteed that the correct person receives the record. </w:t>
      </w:r>
    </w:p>
    <w:p w14:paraId="7C917FFD" w14:textId="09A6A728" w:rsidR="007C64E7" w:rsidRPr="007C64E7" w:rsidRDefault="007C64E7" w:rsidP="007C64E7">
      <w:pPr>
        <w:ind w:left="709" w:hanging="709"/>
        <w:jc w:val="both"/>
        <w:rPr>
          <w:rFonts w:ascii="Avenir Next LT Pro" w:hAnsi="Avenir Next LT Pro"/>
        </w:rPr>
      </w:pPr>
      <w:r w:rsidRPr="007C64E7">
        <w:rPr>
          <w:rFonts w:ascii="Avenir Next LT Pro" w:hAnsi="Avenir Next LT Pro"/>
        </w:rPr>
        <w:t>7.5.3</w:t>
      </w:r>
      <w:r w:rsidRPr="007C64E7">
        <w:rPr>
          <w:rFonts w:ascii="Avenir Next LT Pro" w:hAnsi="Avenir Next LT Pro"/>
        </w:rPr>
        <w:tab/>
        <w:t xml:space="preserve">Portable devices: We recognise that information held on portable devices is at increased risk. Portable devices include memory sticks, CDs, DVDs, mobile phones etc. All portable devices have been documented on the IAR, and all relevant staff have received guidelines on safe usage and have signed a Portable Device Assignment Form. Due to the increased risk of viruses and the risk of losing data, the </w:t>
      </w:r>
      <w:r w:rsidR="00E97BED">
        <w:rPr>
          <w:rFonts w:ascii="Avenir Next LT Pro" w:hAnsi="Avenir Next LT Pro"/>
        </w:rPr>
        <w:t>use of portable devices is restricted number of senior staff, who have received a high level of training on data protection and are therefore fully aware of the enhanced security knowledge and processes that should must be followed</w:t>
      </w:r>
      <w:r w:rsidRPr="007C64E7">
        <w:rPr>
          <w:rFonts w:ascii="Avenir Next LT Pro" w:hAnsi="Avenir Next LT Pro"/>
        </w:rPr>
        <w:t xml:space="preserve">. You need to </w:t>
      </w:r>
      <w:r w:rsidR="00E97BED">
        <w:rPr>
          <w:rFonts w:ascii="Avenir Next LT Pro" w:hAnsi="Avenir Next LT Pro"/>
        </w:rPr>
        <w:t xml:space="preserve">carefully </w:t>
      </w:r>
      <w:r w:rsidRPr="007C64E7">
        <w:rPr>
          <w:rFonts w:ascii="Avenir Next LT Pro" w:hAnsi="Avenir Next LT Pro"/>
        </w:rPr>
        <w:t xml:space="preserve">consider whether </w:t>
      </w:r>
      <w:r w:rsidR="00E97BED">
        <w:rPr>
          <w:rFonts w:ascii="Avenir Next LT Pro" w:hAnsi="Avenir Next LT Pro"/>
        </w:rPr>
        <w:t xml:space="preserve">the use of </w:t>
      </w:r>
      <w:r w:rsidRPr="007C64E7">
        <w:rPr>
          <w:rFonts w:ascii="Avenir Next LT Pro" w:hAnsi="Avenir Next LT Pro"/>
        </w:rPr>
        <w:t>portable devices</w:t>
      </w:r>
      <w:r w:rsidR="00E97BED">
        <w:rPr>
          <w:rFonts w:ascii="Avenir Next LT Pro" w:hAnsi="Avenir Next LT Pro"/>
        </w:rPr>
        <w:t xml:space="preserve"> is necessary</w:t>
      </w:r>
      <w:r w:rsidRPr="007C64E7">
        <w:rPr>
          <w:rFonts w:ascii="Avenir Next LT Pro" w:hAnsi="Avenir Next LT Pro"/>
        </w:rPr>
        <w:t xml:space="preserve">, </w:t>
      </w:r>
      <w:r w:rsidR="00E97BED">
        <w:rPr>
          <w:rFonts w:ascii="Avenir Next LT Pro" w:hAnsi="Avenir Next LT Pro"/>
        </w:rPr>
        <w:t xml:space="preserve">and </w:t>
      </w:r>
      <w:r w:rsidR="00BF2305">
        <w:rPr>
          <w:rFonts w:ascii="Avenir Next LT Pro" w:hAnsi="Avenir Next LT Pro"/>
        </w:rPr>
        <w:t xml:space="preserve">minimise their use and, wherever possible, avoid </w:t>
      </w:r>
      <w:r w:rsidRPr="007C64E7">
        <w:rPr>
          <w:rFonts w:ascii="Avenir Next LT Pro" w:hAnsi="Avenir Next LT Pro"/>
        </w:rPr>
        <w:t>access</w:t>
      </w:r>
      <w:r w:rsidR="00BF2305">
        <w:rPr>
          <w:rFonts w:ascii="Avenir Next LT Pro" w:hAnsi="Avenir Next LT Pro"/>
        </w:rPr>
        <w:t xml:space="preserve">ing them on </w:t>
      </w:r>
      <w:r w:rsidRPr="007C64E7">
        <w:rPr>
          <w:rFonts w:ascii="Avenir Next LT Pro" w:hAnsi="Avenir Next LT Pro"/>
        </w:rPr>
        <w:t>our core network</w:t>
      </w:r>
      <w:r w:rsidR="00BF2305">
        <w:rPr>
          <w:rFonts w:ascii="Avenir Next LT Pro" w:hAnsi="Avenir Next LT Pro"/>
        </w:rPr>
        <w:t>.  These following rules are strictly adhered to</w:t>
      </w:r>
      <w:r w:rsidRPr="007C64E7">
        <w:rPr>
          <w:rFonts w:ascii="Avenir Next LT Pro" w:hAnsi="Avenir Next LT Pro"/>
        </w:rPr>
        <w:t xml:space="preserve"> </w:t>
      </w:r>
    </w:p>
    <w:p w14:paraId="74E80E3C"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7.5.3.1</w:t>
      </w:r>
      <w:r w:rsidRPr="007C64E7">
        <w:rPr>
          <w:rFonts w:ascii="Avenir Next LT Pro" w:hAnsi="Avenir Next LT Pro"/>
        </w:rPr>
        <w:tab/>
        <w:t xml:space="preserve">Portable devices must be encrypted; </w:t>
      </w:r>
    </w:p>
    <w:p w14:paraId="0577016C"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7.5.3.2</w:t>
      </w:r>
      <w:r w:rsidRPr="007C64E7">
        <w:rPr>
          <w:rFonts w:ascii="Avenir Next LT Pro" w:hAnsi="Avenir Next LT Pro"/>
        </w:rPr>
        <w:tab/>
        <w:t xml:space="preserve">Only portable devices issued by us may be used; This will be different if you operate a Bring Your Own Devices (BYOD) policy, there is extensive guidance on what this policy might include available on the Digitising Social Care website. You can also access a template policy on BYOD on the Digital Care Hub. </w:t>
      </w:r>
    </w:p>
    <w:p w14:paraId="417E35D2"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7.5.3.3</w:t>
      </w:r>
      <w:r w:rsidRPr="007C64E7">
        <w:rPr>
          <w:rFonts w:ascii="Avenir Next LT Pro" w:hAnsi="Avenir Next LT Pro"/>
        </w:rPr>
        <w:tab/>
        <w:t xml:space="preserve">Portable devices such as memory sticks, CDs, etc. must not be used on personal computers;  </w:t>
      </w:r>
    </w:p>
    <w:p w14:paraId="21E38BDD"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7.5.3.4</w:t>
      </w:r>
      <w:r w:rsidRPr="007C64E7">
        <w:rPr>
          <w:rFonts w:ascii="Avenir Next LT Pro" w:hAnsi="Avenir Next LT Pro"/>
        </w:rPr>
        <w:tab/>
        <w:t xml:space="preserve">All portable devices are security marked with insert your process here. This might be with indelible ink, a barcode, a company sticker etc.; </w:t>
      </w:r>
    </w:p>
    <w:p w14:paraId="31795735"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7.5.3.5</w:t>
      </w:r>
      <w:r w:rsidRPr="007C64E7">
        <w:rPr>
          <w:rFonts w:ascii="Avenir Next LT Pro" w:hAnsi="Avenir Next LT Pro"/>
        </w:rPr>
        <w:tab/>
        <w:t xml:space="preserve">Password protected screensavers are installed on laptops; </w:t>
      </w:r>
    </w:p>
    <w:p w14:paraId="17134F64"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7.5.3.6</w:t>
      </w:r>
      <w:r w:rsidRPr="007C64E7">
        <w:rPr>
          <w:rFonts w:ascii="Avenir Next LT Pro" w:hAnsi="Avenir Next LT Pro"/>
        </w:rPr>
        <w:tab/>
        <w:t xml:space="preserve">Anti-virus software is in use and is regularly updated. This patching schedule is detailed in the Network Security Policy; </w:t>
      </w:r>
    </w:p>
    <w:p w14:paraId="5AD97F93"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7.5.3.7</w:t>
      </w:r>
      <w:r w:rsidRPr="007C64E7">
        <w:rPr>
          <w:rFonts w:ascii="Avenir Next LT Pro" w:hAnsi="Avenir Next LT Pro"/>
        </w:rPr>
        <w:tab/>
        <w:t xml:space="preserve">Regular backups are taken of the data stored on portable devices; </w:t>
      </w:r>
    </w:p>
    <w:p w14:paraId="650018D8"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7.5.3.8</w:t>
      </w:r>
      <w:r w:rsidRPr="007C64E7">
        <w:rPr>
          <w:rFonts w:ascii="Avenir Next LT Pro" w:hAnsi="Avenir Next LT Pro"/>
        </w:rPr>
        <w:tab/>
        <w:t xml:space="preserve">All portable devices are protected by either a PIN or password (dependent on the type of device). </w:t>
      </w:r>
    </w:p>
    <w:p w14:paraId="4FC60CA1" w14:textId="6BFF5410" w:rsidR="007C64E7" w:rsidRPr="007C64E7" w:rsidRDefault="007C64E7" w:rsidP="007C64E7">
      <w:pPr>
        <w:ind w:left="709" w:hanging="709"/>
        <w:jc w:val="both"/>
        <w:rPr>
          <w:rFonts w:ascii="Avenir Next LT Pro" w:hAnsi="Avenir Next LT Pro"/>
        </w:rPr>
      </w:pPr>
      <w:r w:rsidRPr="007C64E7">
        <w:rPr>
          <w:rFonts w:ascii="Avenir Next LT Pro" w:hAnsi="Avenir Next LT Pro"/>
        </w:rPr>
        <w:t>7.5.4</w:t>
      </w:r>
      <w:r w:rsidRPr="007C64E7">
        <w:rPr>
          <w:rFonts w:ascii="Avenir Next LT Pro" w:hAnsi="Avenir Next LT Pro"/>
        </w:rPr>
        <w:tab/>
        <w:t>Faxes</w:t>
      </w:r>
      <w:r w:rsidR="00BF2305">
        <w:rPr>
          <w:rFonts w:ascii="Avenir Next LT Pro" w:hAnsi="Avenir Next LT Pro"/>
        </w:rPr>
        <w:t xml:space="preserve"> are no longer used at the practice</w:t>
      </w:r>
      <w:r w:rsidRPr="007C64E7">
        <w:rPr>
          <w:rFonts w:ascii="Avenir Next LT Pro" w:hAnsi="Avenir Next LT Pro"/>
        </w:rPr>
        <w:t xml:space="preserve">: </w:t>
      </w:r>
    </w:p>
    <w:p w14:paraId="2CFF3E8D" w14:textId="77777777" w:rsidR="00BF2305" w:rsidRDefault="00BF2305">
      <w:pPr>
        <w:rPr>
          <w:rFonts w:ascii="Avenir Next LT Pro" w:hAnsi="Avenir Next LT Pro"/>
        </w:rPr>
      </w:pPr>
      <w:r>
        <w:rPr>
          <w:rFonts w:ascii="Avenir Next LT Pro" w:hAnsi="Avenir Next LT Pro"/>
        </w:rPr>
        <w:br w:type="page"/>
      </w:r>
    </w:p>
    <w:p w14:paraId="0EDC519B" w14:textId="3D48CD78" w:rsidR="007C64E7" w:rsidRPr="007C64E7" w:rsidRDefault="007C64E7" w:rsidP="007C64E7">
      <w:pPr>
        <w:ind w:left="709" w:hanging="709"/>
        <w:jc w:val="both"/>
        <w:rPr>
          <w:rFonts w:ascii="Avenir Next LT Pro" w:hAnsi="Avenir Next LT Pro"/>
        </w:rPr>
      </w:pPr>
      <w:r w:rsidRPr="007C64E7">
        <w:rPr>
          <w:rFonts w:ascii="Avenir Next LT Pro" w:hAnsi="Avenir Next LT Pro"/>
        </w:rPr>
        <w:lastRenderedPageBreak/>
        <w:t>7.5.5</w:t>
      </w:r>
      <w:r w:rsidRPr="007C64E7">
        <w:rPr>
          <w:rFonts w:ascii="Avenir Next LT Pro" w:hAnsi="Avenir Next LT Pro"/>
        </w:rPr>
        <w:tab/>
        <w:t>Email:</w:t>
      </w:r>
    </w:p>
    <w:p w14:paraId="0D48AD0A"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7.5.5.1</w:t>
      </w:r>
      <w:r w:rsidRPr="007C64E7">
        <w:rPr>
          <w:rFonts w:ascii="Avenir Next LT Pro" w:hAnsi="Avenir Next LT Pro"/>
        </w:rPr>
        <w:tab/>
        <w:t xml:space="preserve">We undertake that person identifiable information (either of employees or service users) can only be sent by secure email. Both the recipient and sender must have access to secure email. </w:t>
      </w:r>
    </w:p>
    <w:p w14:paraId="36ECF94E"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7.5.6</w:t>
      </w:r>
      <w:r w:rsidRPr="007C64E7">
        <w:rPr>
          <w:rFonts w:ascii="Avenir Next LT Pro" w:hAnsi="Avenir Next LT Pro"/>
        </w:rPr>
        <w:tab/>
        <w:t xml:space="preserve">Other forms of information exchange (e.g. text messages, upload through online portals etc.) </w:t>
      </w:r>
    </w:p>
    <w:p w14:paraId="723BB492" w14:textId="77777777" w:rsidR="007C64E7" w:rsidRPr="007C64E7" w:rsidRDefault="007C64E7" w:rsidP="00BF2305">
      <w:pPr>
        <w:pStyle w:val="Heading1"/>
        <w:ind w:left="709" w:hanging="709"/>
      </w:pPr>
      <w:r w:rsidRPr="007C64E7">
        <w:t>8.</w:t>
      </w:r>
      <w:r w:rsidRPr="007C64E7">
        <w:tab/>
        <w:t xml:space="preserve">Procedures for individual’s making requests about their data (GDPR individual data rights) </w:t>
      </w:r>
    </w:p>
    <w:p w14:paraId="778B2984"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8.1</w:t>
      </w:r>
      <w:r w:rsidRPr="007C64E7">
        <w:rPr>
          <w:rFonts w:ascii="Avenir Next LT Pro" w:hAnsi="Avenir Next LT Pro"/>
        </w:rPr>
        <w:tab/>
        <w:t xml:space="preserve">GDPR provides all individuals within the EU specific rights when it comes to their personal data. </w:t>
      </w:r>
    </w:p>
    <w:p w14:paraId="30C49D1F"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8.2</w:t>
      </w:r>
      <w:r w:rsidRPr="007C64E7">
        <w:rPr>
          <w:rFonts w:ascii="Avenir Next LT Pro" w:hAnsi="Avenir Next LT Pro"/>
        </w:rPr>
        <w:tab/>
        <w:t xml:space="preserve">To exercise these rights an individual should contact any staff member, though ideally the Data Security and Protection Lead or equivalent job </w:t>
      </w:r>
      <w:proofErr w:type="gramStart"/>
      <w:r w:rsidRPr="007C64E7">
        <w:rPr>
          <w:rFonts w:ascii="Avenir Next LT Pro" w:hAnsi="Avenir Next LT Pro"/>
        </w:rPr>
        <w:t>role, and</w:t>
      </w:r>
      <w:proofErr w:type="gramEnd"/>
      <w:r w:rsidRPr="007C64E7">
        <w:rPr>
          <w:rFonts w:ascii="Avenir Next LT Pro" w:hAnsi="Avenir Next LT Pro"/>
        </w:rPr>
        <w:t xml:space="preserve"> make a request either verbally or in writing. </w:t>
      </w:r>
    </w:p>
    <w:p w14:paraId="01CC84F5"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8.3</w:t>
      </w:r>
      <w:r w:rsidRPr="007C64E7">
        <w:rPr>
          <w:rFonts w:ascii="Avenir Next LT Pro" w:hAnsi="Avenir Next LT Pro"/>
        </w:rPr>
        <w:tab/>
        <w:t xml:space="preserve">In the instance that the request is made to a member of staff who is not the Data Security and Protection Lead or equivalent job role, that staff member will inform the Data Security and Protection Lead as soon as possible, the timeline for responding to requests begins from when the first staff member is contacted. </w:t>
      </w:r>
    </w:p>
    <w:p w14:paraId="1E15648D"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8.4</w:t>
      </w:r>
      <w:r w:rsidRPr="007C64E7">
        <w:rPr>
          <w:rFonts w:ascii="Avenir Next LT Pro" w:hAnsi="Avenir Next LT Pro"/>
        </w:rPr>
        <w:tab/>
        <w:t xml:space="preserve">In all cases we will respond to a request without delay and in a timeframe not exceeding one month from when the request was made. </w:t>
      </w:r>
    </w:p>
    <w:p w14:paraId="35BF3BE2"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8.5</w:t>
      </w:r>
      <w:r w:rsidRPr="007C64E7">
        <w:rPr>
          <w:rFonts w:ascii="Avenir Next LT Pro" w:hAnsi="Avenir Next LT Pro"/>
        </w:rPr>
        <w:tab/>
        <w:t xml:space="preserve">Should the request be complex this may be extended to two </w:t>
      </w:r>
      <w:proofErr w:type="gramStart"/>
      <w:r w:rsidRPr="007C64E7">
        <w:rPr>
          <w:rFonts w:ascii="Avenir Next LT Pro" w:hAnsi="Avenir Next LT Pro"/>
        </w:rPr>
        <w:t>months,</w:t>
      </w:r>
      <w:proofErr w:type="gramEnd"/>
      <w:r w:rsidRPr="007C64E7">
        <w:rPr>
          <w:rFonts w:ascii="Avenir Next LT Pro" w:hAnsi="Avenir Next LT Pro"/>
        </w:rPr>
        <w:t xml:space="preserve"> however, we will inform the individual in writing of the extension and the reasons why it is required within one month. </w:t>
      </w:r>
    </w:p>
    <w:p w14:paraId="04692299"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8.6</w:t>
      </w:r>
      <w:r w:rsidRPr="007C64E7">
        <w:rPr>
          <w:rFonts w:ascii="Avenir Next LT Pro" w:hAnsi="Avenir Next LT Pro"/>
        </w:rPr>
        <w:tab/>
        <w:t xml:space="preserve">If the request is manifestly unfounded or excessive we may either request a reasonable fee to cover our administrative costs or we may refuse to comply with the request.  </w:t>
      </w:r>
    </w:p>
    <w:p w14:paraId="506104B9"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8.7</w:t>
      </w:r>
      <w:r w:rsidRPr="007C64E7">
        <w:rPr>
          <w:rFonts w:ascii="Avenir Next LT Pro" w:hAnsi="Avenir Next LT Pro"/>
        </w:rPr>
        <w:tab/>
        <w:t xml:space="preserve">If we refuse to comply with a </w:t>
      </w:r>
      <w:proofErr w:type="gramStart"/>
      <w:r w:rsidRPr="007C64E7">
        <w:rPr>
          <w:rFonts w:ascii="Avenir Next LT Pro" w:hAnsi="Avenir Next LT Pro"/>
        </w:rPr>
        <w:t>request</w:t>
      </w:r>
      <w:proofErr w:type="gramEnd"/>
      <w:r w:rsidRPr="007C64E7">
        <w:rPr>
          <w:rFonts w:ascii="Avenir Next LT Pro" w:hAnsi="Avenir Next LT Pro"/>
        </w:rPr>
        <w:t xml:space="preserve"> we will inform the individual why we are not </w:t>
      </w:r>
      <w:proofErr w:type="gramStart"/>
      <w:r w:rsidRPr="007C64E7">
        <w:rPr>
          <w:rFonts w:ascii="Avenir Next LT Pro" w:hAnsi="Avenir Next LT Pro"/>
        </w:rPr>
        <w:t>taking action</w:t>
      </w:r>
      <w:proofErr w:type="gramEnd"/>
      <w:r w:rsidRPr="007C64E7">
        <w:rPr>
          <w:rFonts w:ascii="Avenir Next LT Pro" w:hAnsi="Avenir Next LT Pro"/>
        </w:rPr>
        <w:t xml:space="preserve">, tell them about their right to complain to the ICO, and tell them that they have the right to seek a judicial remedy. </w:t>
      </w:r>
    </w:p>
    <w:p w14:paraId="34FF0F70"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8.8</w:t>
      </w:r>
      <w:r w:rsidRPr="007C64E7">
        <w:rPr>
          <w:rFonts w:ascii="Avenir Next LT Pro" w:hAnsi="Avenir Next LT Pro"/>
        </w:rPr>
        <w:tab/>
        <w:t xml:space="preserve">In order to process any request, we will use reasonable means to verify the identity of the individual making the request so that no data is shared inappropriately. </w:t>
      </w:r>
    </w:p>
    <w:p w14:paraId="38001A8C"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8.9</w:t>
      </w:r>
      <w:r w:rsidRPr="007C64E7">
        <w:rPr>
          <w:rFonts w:ascii="Avenir Next LT Pro" w:hAnsi="Avenir Next LT Pro"/>
        </w:rPr>
        <w:tab/>
        <w:t xml:space="preserve">The Data Security and Protection Lead or equivalent job role will maintain a log of all requests and their outcomes.  </w:t>
      </w:r>
    </w:p>
    <w:p w14:paraId="7707450C"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8.10</w:t>
      </w:r>
      <w:r w:rsidRPr="007C64E7">
        <w:rPr>
          <w:rFonts w:ascii="Avenir Next LT Pro" w:hAnsi="Avenir Next LT Pro"/>
        </w:rPr>
        <w:tab/>
        <w:t xml:space="preserve">All staff will be informed of these procedures in the staff handbook.  </w:t>
      </w:r>
    </w:p>
    <w:p w14:paraId="7ADA22FD" w14:textId="77777777" w:rsidR="00BF2305" w:rsidRDefault="00BF2305">
      <w:pPr>
        <w:rPr>
          <w:rFonts w:ascii="Avenir Next LT Pro" w:hAnsi="Avenir Next LT Pro"/>
          <w:color w:val="005581"/>
          <w:sz w:val="28"/>
          <w:szCs w:val="28"/>
        </w:rPr>
      </w:pPr>
      <w:r>
        <w:br w:type="page"/>
      </w:r>
    </w:p>
    <w:p w14:paraId="6CF0D58B" w14:textId="713434CA" w:rsidR="007C64E7" w:rsidRPr="007C64E7" w:rsidRDefault="007C64E7" w:rsidP="00BF2305">
      <w:pPr>
        <w:pStyle w:val="Heading1"/>
      </w:pPr>
      <w:r w:rsidRPr="007C64E7">
        <w:lastRenderedPageBreak/>
        <w:t>9.</w:t>
      </w:r>
      <w:r w:rsidRPr="007C64E7">
        <w:tab/>
        <w:t xml:space="preserve">Subject access request procedures </w:t>
      </w:r>
    </w:p>
    <w:p w14:paraId="6E3D1CD2"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9.1</w:t>
      </w:r>
      <w:r w:rsidRPr="007C64E7">
        <w:rPr>
          <w:rFonts w:ascii="Avenir Next LT Pro" w:hAnsi="Avenir Next LT Pro"/>
        </w:rPr>
        <w:tab/>
        <w:t xml:space="preserve">All individuals have the right to access their personal data which we process and store. </w:t>
      </w:r>
    </w:p>
    <w:p w14:paraId="398790B6" w14:textId="77777777" w:rsidR="007C64E7" w:rsidRDefault="007C64E7" w:rsidP="007C64E7">
      <w:pPr>
        <w:ind w:left="709" w:hanging="709"/>
        <w:jc w:val="both"/>
        <w:rPr>
          <w:rFonts w:ascii="Avenir Next LT Pro" w:hAnsi="Avenir Next LT Pro"/>
        </w:rPr>
      </w:pPr>
      <w:r w:rsidRPr="007C64E7">
        <w:rPr>
          <w:rFonts w:ascii="Avenir Next LT Pro" w:hAnsi="Avenir Next LT Pro"/>
        </w:rPr>
        <w:t>9.2</w:t>
      </w:r>
      <w:r w:rsidRPr="007C64E7">
        <w:rPr>
          <w:rFonts w:ascii="Avenir Next LT Pro" w:hAnsi="Avenir Next LT Pro"/>
        </w:rPr>
        <w:tab/>
        <w:t xml:space="preserve">Confidential records of the deceased have the rights afforded to them by the Duty of Confidentiality and the Access to Health Records Act 1990. Should any person wish to request access for any records of the deceased they should contact the Data Security and Protection Lead or equivalent job role. </w:t>
      </w:r>
    </w:p>
    <w:p w14:paraId="6CD28611" w14:textId="77777777" w:rsidR="00BF2305" w:rsidRPr="007C64E7" w:rsidRDefault="00BF2305" w:rsidP="007C64E7">
      <w:pPr>
        <w:ind w:left="709" w:hanging="709"/>
        <w:jc w:val="both"/>
        <w:rPr>
          <w:rFonts w:ascii="Avenir Next LT Pro" w:hAnsi="Avenir Next LT Pro"/>
        </w:rPr>
      </w:pPr>
    </w:p>
    <w:p w14:paraId="20C769AA"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9.3</w:t>
      </w:r>
      <w:r w:rsidRPr="007C64E7">
        <w:rPr>
          <w:rFonts w:ascii="Avenir Next LT Pro" w:hAnsi="Avenir Next LT Pro"/>
        </w:rPr>
        <w:tab/>
        <w:t xml:space="preserve">We will provide a copy of any information which it is lawful to provide free of charge. If further copies are required, we will charge a fee which will exclusively cover the administration costs of making copies. </w:t>
      </w:r>
    </w:p>
    <w:p w14:paraId="1D2D668B"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9.4</w:t>
      </w:r>
      <w:r w:rsidRPr="007C64E7">
        <w:rPr>
          <w:rFonts w:ascii="Avenir Next LT Pro" w:hAnsi="Avenir Next LT Pro"/>
        </w:rPr>
        <w:tab/>
        <w:t>We will provide copies of the information requested in a reasonable format – either in hard copy or digital.</w:t>
      </w:r>
    </w:p>
    <w:p w14:paraId="71C3966B" w14:textId="77777777" w:rsidR="007C64E7" w:rsidRPr="007C64E7" w:rsidRDefault="007C64E7" w:rsidP="00BF2305">
      <w:pPr>
        <w:pStyle w:val="Heading1"/>
      </w:pPr>
      <w:r w:rsidRPr="007C64E7">
        <w:t>10.</w:t>
      </w:r>
      <w:r w:rsidRPr="007C64E7">
        <w:tab/>
        <w:t xml:space="preserve">Right to erasure procedures </w:t>
      </w:r>
    </w:p>
    <w:p w14:paraId="776E825A"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10.1</w:t>
      </w:r>
      <w:r w:rsidRPr="007C64E7">
        <w:rPr>
          <w:rFonts w:ascii="Avenir Next LT Pro" w:hAnsi="Avenir Next LT Pro"/>
        </w:rPr>
        <w:tab/>
        <w:t xml:space="preserve">All citizens have the right to request the erasure of their data which we control or process.  </w:t>
      </w:r>
    </w:p>
    <w:p w14:paraId="658B9DB8"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10.2</w:t>
      </w:r>
      <w:r w:rsidRPr="007C64E7">
        <w:rPr>
          <w:rFonts w:ascii="Avenir Next LT Pro" w:hAnsi="Avenir Next LT Pro"/>
        </w:rPr>
        <w:tab/>
        <w:t xml:space="preserve">Citizens can request for their data to be erased in the following instances:  </w:t>
      </w:r>
    </w:p>
    <w:p w14:paraId="382E92C1"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10.2.1</w:t>
      </w:r>
      <w:r w:rsidRPr="007C64E7">
        <w:rPr>
          <w:rFonts w:ascii="Avenir Next LT Pro" w:hAnsi="Avenir Next LT Pro"/>
        </w:rPr>
        <w:tab/>
        <w:t xml:space="preserve">Where the personal data is no longer necessary in relation to the purpose for which it was originally collected/processed; </w:t>
      </w:r>
    </w:p>
    <w:p w14:paraId="6DC0DA11"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10.2.2</w:t>
      </w:r>
      <w:r w:rsidRPr="007C64E7">
        <w:rPr>
          <w:rFonts w:ascii="Avenir Next LT Pro" w:hAnsi="Avenir Next LT Pro"/>
        </w:rPr>
        <w:tab/>
        <w:t xml:space="preserve">When they withdraw consent; </w:t>
      </w:r>
    </w:p>
    <w:p w14:paraId="1A7AA3DB"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10.2.3</w:t>
      </w:r>
      <w:r w:rsidRPr="007C64E7">
        <w:rPr>
          <w:rFonts w:ascii="Avenir Next LT Pro" w:hAnsi="Avenir Next LT Pro"/>
        </w:rPr>
        <w:tab/>
        <w:t xml:space="preserve">When they object to the processing and there is no overriding legitimate interest for continuing the processing; </w:t>
      </w:r>
    </w:p>
    <w:p w14:paraId="6DECCEC4"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10.2.4</w:t>
      </w:r>
      <w:r w:rsidRPr="007C64E7">
        <w:rPr>
          <w:rFonts w:ascii="Avenir Next LT Pro" w:hAnsi="Avenir Next LT Pro"/>
        </w:rPr>
        <w:tab/>
        <w:t xml:space="preserve">The personal data was unlawfully processed; </w:t>
      </w:r>
    </w:p>
    <w:p w14:paraId="30C5169C"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10.2.5</w:t>
      </w:r>
      <w:r w:rsidRPr="007C64E7">
        <w:rPr>
          <w:rFonts w:ascii="Avenir Next LT Pro" w:hAnsi="Avenir Next LT Pro"/>
        </w:rPr>
        <w:tab/>
        <w:t xml:space="preserve">The personal data must be erased </w:t>
      </w:r>
      <w:proofErr w:type="gramStart"/>
      <w:r w:rsidRPr="007C64E7">
        <w:rPr>
          <w:rFonts w:ascii="Avenir Next LT Pro" w:hAnsi="Avenir Next LT Pro"/>
        </w:rPr>
        <w:t>in order to</w:t>
      </w:r>
      <w:proofErr w:type="gramEnd"/>
      <w:r w:rsidRPr="007C64E7">
        <w:rPr>
          <w:rFonts w:ascii="Avenir Next LT Pro" w:hAnsi="Avenir Next LT Pro"/>
        </w:rPr>
        <w:t xml:space="preserve"> comply with a legal obligation; </w:t>
      </w:r>
    </w:p>
    <w:p w14:paraId="14013D9C"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10.2.6</w:t>
      </w:r>
      <w:r w:rsidRPr="007C64E7">
        <w:rPr>
          <w:rFonts w:ascii="Avenir Next LT Pro" w:hAnsi="Avenir Next LT Pro"/>
        </w:rPr>
        <w:tab/>
        <w:t xml:space="preserve">The personal data is processed in relation to the offer of information society services to a child. </w:t>
      </w:r>
    </w:p>
    <w:p w14:paraId="0EA54279"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10.3</w:t>
      </w:r>
      <w:r w:rsidRPr="007C64E7">
        <w:rPr>
          <w:rFonts w:ascii="Avenir Next LT Pro" w:hAnsi="Avenir Next LT Pro"/>
        </w:rPr>
        <w:tab/>
        <w:t xml:space="preserve">We will not be able to honour any requests to have personal data erased when the data is being processed for the following reasons: </w:t>
      </w:r>
    </w:p>
    <w:p w14:paraId="74F3C34B"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10.3.1</w:t>
      </w:r>
      <w:r w:rsidRPr="007C64E7">
        <w:rPr>
          <w:rFonts w:ascii="Avenir Next LT Pro" w:hAnsi="Avenir Next LT Pro"/>
        </w:rPr>
        <w:tab/>
        <w:t xml:space="preserve">to assess the working capacity of an employee; </w:t>
      </w:r>
    </w:p>
    <w:p w14:paraId="4697FBF2"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10.3.2</w:t>
      </w:r>
      <w:r w:rsidRPr="007C64E7">
        <w:rPr>
          <w:rFonts w:ascii="Avenir Next LT Pro" w:hAnsi="Avenir Next LT Pro"/>
        </w:rPr>
        <w:tab/>
        <w:t xml:space="preserve">to provide a medical diagnosis;  </w:t>
      </w:r>
    </w:p>
    <w:p w14:paraId="4FA95BBD"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10.3.3</w:t>
      </w:r>
      <w:r w:rsidRPr="007C64E7">
        <w:rPr>
          <w:rFonts w:ascii="Avenir Next LT Pro" w:hAnsi="Avenir Next LT Pro"/>
        </w:rPr>
        <w:tab/>
        <w:t xml:space="preserve">to provide health or social care or treatment or the management of health or social care systems and services; </w:t>
      </w:r>
    </w:p>
    <w:p w14:paraId="2F313FEC"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10.3.4</w:t>
      </w:r>
      <w:r w:rsidRPr="007C64E7">
        <w:rPr>
          <w:rFonts w:ascii="Avenir Next LT Pro" w:hAnsi="Avenir Next LT Pro"/>
        </w:rPr>
        <w:tab/>
        <w:t xml:space="preserve">to exercise the right of freedom of expression and information; </w:t>
      </w:r>
    </w:p>
    <w:p w14:paraId="0F6E078B"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10.3.5</w:t>
      </w:r>
      <w:r w:rsidRPr="007C64E7">
        <w:rPr>
          <w:rFonts w:ascii="Avenir Next LT Pro" w:hAnsi="Avenir Next LT Pro"/>
        </w:rPr>
        <w:tab/>
        <w:t xml:space="preserve">to comply with a legal obligation for the performance of a public interest task or exercise of official authority; </w:t>
      </w:r>
    </w:p>
    <w:p w14:paraId="0B242BED"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10.3.6</w:t>
      </w:r>
      <w:r w:rsidRPr="007C64E7">
        <w:rPr>
          <w:rFonts w:ascii="Avenir Next LT Pro" w:hAnsi="Avenir Next LT Pro"/>
        </w:rPr>
        <w:tab/>
        <w:t xml:space="preserve">for public health purposes in the public interest; </w:t>
      </w:r>
    </w:p>
    <w:p w14:paraId="05B5E111"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lastRenderedPageBreak/>
        <w:t>10.3.7</w:t>
      </w:r>
      <w:r w:rsidRPr="007C64E7">
        <w:rPr>
          <w:rFonts w:ascii="Avenir Next LT Pro" w:hAnsi="Avenir Next LT Pro"/>
        </w:rPr>
        <w:tab/>
        <w:t xml:space="preserve">archiving purposes in the public interest, scientific research historical research or statistical purposes; </w:t>
      </w:r>
    </w:p>
    <w:p w14:paraId="2D8804F8"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10.3.8</w:t>
      </w:r>
      <w:r w:rsidRPr="007C64E7">
        <w:rPr>
          <w:rFonts w:ascii="Avenir Next LT Pro" w:hAnsi="Avenir Next LT Pro"/>
        </w:rPr>
        <w:tab/>
        <w:t xml:space="preserve">the exercise or defence of legal claims.  </w:t>
      </w:r>
    </w:p>
    <w:p w14:paraId="563375FC"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10.4</w:t>
      </w:r>
      <w:r w:rsidRPr="007C64E7">
        <w:rPr>
          <w:rFonts w:ascii="Avenir Next LT Pro" w:hAnsi="Avenir Next LT Pro"/>
        </w:rPr>
        <w:tab/>
        <w:t xml:space="preserve">Where at all possible, in the instance that we have appropriately shared an individual’s records with any third-party we will inform this third-party of the erasure if appropriate. </w:t>
      </w:r>
    </w:p>
    <w:p w14:paraId="0F4220DD"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10.5</w:t>
      </w:r>
      <w:r w:rsidRPr="007C64E7">
        <w:rPr>
          <w:rFonts w:ascii="Avenir Next LT Pro" w:hAnsi="Avenir Next LT Pro"/>
        </w:rPr>
        <w:tab/>
        <w:t xml:space="preserve">We will erase records in line with the disposal procedures set out above. </w:t>
      </w:r>
    </w:p>
    <w:p w14:paraId="76F3695E" w14:textId="77777777" w:rsidR="007C64E7" w:rsidRPr="007C64E7" w:rsidRDefault="007C64E7" w:rsidP="00BF2305">
      <w:pPr>
        <w:pStyle w:val="Heading1"/>
      </w:pPr>
      <w:r w:rsidRPr="007C64E7">
        <w:t>11.</w:t>
      </w:r>
      <w:r w:rsidRPr="007C64E7">
        <w:tab/>
        <w:t xml:space="preserve">Right to restrict processing procedures </w:t>
      </w:r>
    </w:p>
    <w:p w14:paraId="731E25FE"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11.1</w:t>
      </w:r>
      <w:r w:rsidRPr="007C64E7">
        <w:rPr>
          <w:rFonts w:ascii="Avenir Next LT Pro" w:hAnsi="Avenir Next LT Pro"/>
        </w:rPr>
        <w:tab/>
        <w:t xml:space="preserve">All individuals have the right to request that we restrict the processing of their data in the following circumstances: </w:t>
      </w:r>
    </w:p>
    <w:p w14:paraId="66A4825F"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11.1.1</w:t>
      </w:r>
      <w:r w:rsidRPr="007C64E7">
        <w:rPr>
          <w:rFonts w:ascii="Avenir Next LT Pro" w:hAnsi="Avenir Next LT Pro"/>
        </w:rPr>
        <w:tab/>
        <w:t xml:space="preserve">while we are verifying the accuracy of any data we keep when an individual has made a request for the rectification of their personal data; </w:t>
      </w:r>
    </w:p>
    <w:p w14:paraId="502A7584"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11.1.2</w:t>
      </w:r>
      <w:r w:rsidRPr="007C64E7">
        <w:rPr>
          <w:rFonts w:ascii="Avenir Next LT Pro" w:hAnsi="Avenir Next LT Pro"/>
        </w:rPr>
        <w:tab/>
        <w:t xml:space="preserve">in the instance that their personal data has been processed unlawfully and the individual requests that their data is not erased;  </w:t>
      </w:r>
    </w:p>
    <w:p w14:paraId="07EB1E3A" w14:textId="4BEC86C4" w:rsidR="007C64E7" w:rsidRPr="007C64E7" w:rsidRDefault="007C64E7" w:rsidP="00BF2305">
      <w:pPr>
        <w:ind w:left="1418" w:hanging="709"/>
        <w:jc w:val="both"/>
        <w:rPr>
          <w:rFonts w:ascii="Avenir Next LT Pro" w:hAnsi="Avenir Next LT Pro"/>
        </w:rPr>
      </w:pPr>
      <w:r w:rsidRPr="007C64E7">
        <w:rPr>
          <w:rFonts w:ascii="Avenir Next LT Pro" w:hAnsi="Avenir Next LT Pro"/>
        </w:rPr>
        <w:t>11.1.3</w:t>
      </w:r>
      <w:r w:rsidRPr="007C64E7">
        <w:rPr>
          <w:rFonts w:ascii="Avenir Next LT Pro" w:hAnsi="Avenir Next LT Pro"/>
        </w:rPr>
        <w:tab/>
        <w:t xml:space="preserve">When we do not need to keep the personal </w:t>
      </w:r>
      <w:r w:rsidR="00BF2305" w:rsidRPr="007C64E7">
        <w:rPr>
          <w:rFonts w:ascii="Avenir Next LT Pro" w:hAnsi="Avenir Next LT Pro"/>
        </w:rPr>
        <w:t>data,</w:t>
      </w:r>
      <w:r w:rsidRPr="007C64E7">
        <w:rPr>
          <w:rFonts w:ascii="Avenir Next LT Pro" w:hAnsi="Avenir Next LT Pro"/>
        </w:rPr>
        <w:t xml:space="preserve"> but the individual has requested that we keep it </w:t>
      </w:r>
      <w:r w:rsidR="00BF2305" w:rsidRPr="007C64E7">
        <w:rPr>
          <w:rFonts w:ascii="Avenir Next LT Pro" w:hAnsi="Avenir Next LT Pro"/>
        </w:rPr>
        <w:t>to</w:t>
      </w:r>
      <w:r w:rsidRPr="007C64E7">
        <w:rPr>
          <w:rFonts w:ascii="Avenir Next LT Pro" w:hAnsi="Avenir Next LT Pro"/>
        </w:rPr>
        <w:t xml:space="preserve"> establish, exercise or defend a legal claim; </w:t>
      </w:r>
    </w:p>
    <w:p w14:paraId="61F33F4E" w14:textId="77777777" w:rsidR="007C64E7" w:rsidRPr="007C64E7" w:rsidRDefault="007C64E7" w:rsidP="00BF2305">
      <w:pPr>
        <w:ind w:left="1418" w:hanging="709"/>
        <w:jc w:val="both"/>
        <w:rPr>
          <w:rFonts w:ascii="Avenir Next LT Pro" w:hAnsi="Avenir Next LT Pro"/>
        </w:rPr>
      </w:pPr>
      <w:r w:rsidRPr="007C64E7">
        <w:rPr>
          <w:rFonts w:ascii="Avenir Next LT Pro" w:hAnsi="Avenir Next LT Pro"/>
        </w:rPr>
        <w:t>11.1.4</w:t>
      </w:r>
      <w:r w:rsidRPr="007C64E7">
        <w:rPr>
          <w:rFonts w:ascii="Avenir Next LT Pro" w:hAnsi="Avenir Next LT Pro"/>
        </w:rPr>
        <w:tab/>
        <w:t xml:space="preserve">If an individual objects to us processing their personal data, we will restrict all processing while we investigate the request. </w:t>
      </w:r>
    </w:p>
    <w:p w14:paraId="4BD081EE"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11.2</w:t>
      </w:r>
      <w:r w:rsidRPr="007C64E7">
        <w:rPr>
          <w:rFonts w:ascii="Avenir Next LT Pro" w:hAnsi="Avenir Next LT Pro"/>
        </w:rPr>
        <w:tab/>
        <w:t xml:space="preserve">When we restrict processing, we will store the individual’s personal data but will not process their data in any other way. You will need to establish a process for how you can demonstrate that you are not processing data – this might include moving a paper file into a separate secure location so that it can only be accessed by appropriate people, or if it is a digital record you could temporarily make the data inaccessible to users. You need to be able to demonstrate that you have restricted processing. </w:t>
      </w:r>
    </w:p>
    <w:p w14:paraId="19156533" w14:textId="77777777" w:rsidR="007C64E7" w:rsidRPr="007C64E7" w:rsidRDefault="007C64E7" w:rsidP="00BF2305">
      <w:pPr>
        <w:pStyle w:val="Heading1"/>
      </w:pPr>
      <w:r w:rsidRPr="007C64E7">
        <w:t>12.</w:t>
      </w:r>
      <w:r w:rsidRPr="007C64E7">
        <w:tab/>
        <w:t xml:space="preserve">Right to object procedures </w:t>
      </w:r>
    </w:p>
    <w:p w14:paraId="64D811EB"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12.1</w:t>
      </w:r>
      <w:r w:rsidRPr="007C64E7">
        <w:rPr>
          <w:rFonts w:ascii="Avenir Next LT Pro" w:hAnsi="Avenir Next LT Pro"/>
        </w:rPr>
        <w:tab/>
        <w:t xml:space="preserve">All people have the right to object to us processing their data in the certain circumstances. </w:t>
      </w:r>
    </w:p>
    <w:p w14:paraId="50344DA5"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12.2</w:t>
      </w:r>
      <w:r w:rsidRPr="007C64E7">
        <w:rPr>
          <w:rFonts w:ascii="Avenir Next LT Pro" w:hAnsi="Avenir Next LT Pro"/>
        </w:rPr>
        <w:tab/>
        <w:t xml:space="preserve">They have an absolute right to object to us using their personal data for any direct marketing. </w:t>
      </w:r>
    </w:p>
    <w:p w14:paraId="019394A7" w14:textId="6B45F0E7" w:rsidR="007C64E7" w:rsidRPr="007C64E7" w:rsidRDefault="007C64E7" w:rsidP="007C64E7">
      <w:pPr>
        <w:ind w:left="709" w:hanging="709"/>
        <w:jc w:val="both"/>
        <w:rPr>
          <w:rFonts w:ascii="Avenir Next LT Pro" w:hAnsi="Avenir Next LT Pro"/>
        </w:rPr>
      </w:pPr>
      <w:r w:rsidRPr="007C64E7">
        <w:rPr>
          <w:rFonts w:ascii="Avenir Next LT Pro" w:hAnsi="Avenir Next LT Pro"/>
        </w:rPr>
        <w:t>12.3</w:t>
      </w:r>
      <w:r w:rsidRPr="007C64E7">
        <w:rPr>
          <w:rFonts w:ascii="Avenir Next LT Pro" w:hAnsi="Avenir Next LT Pro"/>
        </w:rPr>
        <w:tab/>
        <w:t xml:space="preserve">If they object to us using their data for </w:t>
      </w:r>
      <w:r w:rsidR="00BF2305" w:rsidRPr="007C64E7">
        <w:rPr>
          <w:rFonts w:ascii="Avenir Next LT Pro" w:hAnsi="Avenir Next LT Pro"/>
        </w:rPr>
        <w:t>marketing,</w:t>
      </w:r>
      <w:r w:rsidRPr="007C64E7">
        <w:rPr>
          <w:rFonts w:ascii="Avenir Next LT Pro" w:hAnsi="Avenir Next LT Pro"/>
        </w:rPr>
        <w:t xml:space="preserve"> we will immediately stop using their data for this purpose. We will retain only enough data for us to be able to have a record that they don’t want to receive direct marketing so that their request can be respected. </w:t>
      </w:r>
    </w:p>
    <w:p w14:paraId="15BA78C0"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12.4</w:t>
      </w:r>
      <w:r w:rsidRPr="007C64E7">
        <w:rPr>
          <w:rFonts w:ascii="Avenir Next LT Pro" w:hAnsi="Avenir Next LT Pro"/>
        </w:rPr>
        <w:tab/>
        <w:t xml:space="preserve">Individuals can also object to us processing their data if we are doing it under Public Task or Legitimate Interests grounds. The individual should provide specific reasons which are based on their specific situation for why they object. </w:t>
      </w:r>
    </w:p>
    <w:p w14:paraId="2DB72C6D"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12.5</w:t>
      </w:r>
      <w:r w:rsidRPr="007C64E7">
        <w:rPr>
          <w:rFonts w:ascii="Avenir Next LT Pro" w:hAnsi="Avenir Next LT Pro"/>
        </w:rPr>
        <w:tab/>
        <w:t xml:space="preserve">We cannot comply with the objection if we have compelling legitimate grounds for the processing, which override the interests, rights and freedoms of the individual or if the processing is for the establishment, exercise or defence of legal claims. </w:t>
      </w:r>
    </w:p>
    <w:p w14:paraId="67302C4C"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12.6</w:t>
      </w:r>
      <w:r w:rsidRPr="007C64E7">
        <w:rPr>
          <w:rFonts w:ascii="Avenir Next LT Pro" w:hAnsi="Avenir Next LT Pro"/>
        </w:rPr>
        <w:tab/>
        <w:t xml:space="preserve">In the instance that we cannot comply, we will clearly document our decision for this, inform the individual, inform them of their right to go to the ICO, or to seek judicial recourse. </w:t>
      </w:r>
    </w:p>
    <w:p w14:paraId="3E2047DF" w14:textId="77777777" w:rsidR="007C64E7" w:rsidRPr="007C64E7" w:rsidRDefault="007C64E7" w:rsidP="00BF2305">
      <w:pPr>
        <w:pStyle w:val="Heading1"/>
      </w:pPr>
      <w:r w:rsidRPr="007C64E7">
        <w:lastRenderedPageBreak/>
        <w:t>13.</w:t>
      </w:r>
      <w:r w:rsidRPr="007C64E7">
        <w:tab/>
        <w:t xml:space="preserve">Withdrawal of consent procedures </w:t>
      </w:r>
    </w:p>
    <w:p w14:paraId="77721983"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13.1</w:t>
      </w:r>
      <w:r w:rsidRPr="007C64E7">
        <w:rPr>
          <w:rFonts w:ascii="Avenir Next LT Pro" w:hAnsi="Avenir Next LT Pro"/>
        </w:rPr>
        <w:tab/>
        <w:t xml:space="preserve">All people have the right to withdraw their consent to have their personal information shared at any time. </w:t>
      </w:r>
    </w:p>
    <w:p w14:paraId="6F49BF2E"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13.2</w:t>
      </w:r>
      <w:r w:rsidRPr="007C64E7">
        <w:rPr>
          <w:rFonts w:ascii="Avenir Next LT Pro" w:hAnsi="Avenir Next LT Pro"/>
        </w:rPr>
        <w:tab/>
        <w:t xml:space="preserve">We guarantee that it will be as easy to withdraw consent as it is to give consent. It would be a good idea to document your consent procedures here, including where records are kept. </w:t>
      </w:r>
    </w:p>
    <w:p w14:paraId="7B384D01"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13.3</w:t>
      </w:r>
      <w:r w:rsidRPr="007C64E7">
        <w:rPr>
          <w:rFonts w:ascii="Avenir Next LT Pro" w:hAnsi="Avenir Next LT Pro"/>
        </w:rPr>
        <w:tab/>
        <w:t xml:space="preserve">If an individual withdraws their consent to share information we will discuss in full and explain how this decision may impact on their health and care outcomes. </w:t>
      </w:r>
    </w:p>
    <w:p w14:paraId="39EF24F6"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13.4</w:t>
      </w:r>
      <w:r w:rsidRPr="007C64E7">
        <w:rPr>
          <w:rFonts w:ascii="Avenir Next LT Pro" w:hAnsi="Avenir Next LT Pro"/>
        </w:rPr>
        <w:tab/>
        <w:t>In certain instances, where legislation or public good outweighs the individual’s right to not consent to information sharing, we may not be able to honour any withdrawal of consent. This will be discussed in detail and will only occur if we can demonstrate compelling legitimate grounds for the processing, which override the interests, rights and freedoms of the individual.</w:t>
      </w:r>
    </w:p>
    <w:p w14:paraId="2669C61D"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13.5</w:t>
      </w:r>
      <w:r w:rsidRPr="007C64E7">
        <w:rPr>
          <w:rFonts w:ascii="Avenir Next LT Pro" w:hAnsi="Avenir Next LT Pro"/>
        </w:rPr>
        <w:tab/>
        <w:t xml:space="preserve">Any time in which consent is not given or is withdrawn the Data Security and Protection </w:t>
      </w:r>
      <w:proofErr w:type="gramStart"/>
      <w:r w:rsidRPr="007C64E7">
        <w:rPr>
          <w:rFonts w:ascii="Avenir Next LT Pro" w:hAnsi="Avenir Next LT Pro"/>
        </w:rPr>
        <w:t>Lead</w:t>
      </w:r>
      <w:proofErr w:type="gramEnd"/>
      <w:r w:rsidRPr="007C64E7">
        <w:rPr>
          <w:rFonts w:ascii="Avenir Next LT Pro" w:hAnsi="Avenir Next LT Pro"/>
        </w:rPr>
        <w:t xml:space="preserve"> or equivalent job role will keep a log of this and a note will be made on the individual’s records.  </w:t>
      </w:r>
    </w:p>
    <w:p w14:paraId="42E20AB8" w14:textId="77777777" w:rsidR="007C64E7" w:rsidRPr="007C64E7" w:rsidRDefault="007C64E7" w:rsidP="00BF2305">
      <w:pPr>
        <w:pStyle w:val="Heading1"/>
      </w:pPr>
      <w:r w:rsidRPr="007C64E7">
        <w:t>14.</w:t>
      </w:r>
      <w:r w:rsidRPr="007C64E7">
        <w:tab/>
        <w:t xml:space="preserve">Responsibilities </w:t>
      </w:r>
    </w:p>
    <w:p w14:paraId="55694DD9"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14.1</w:t>
      </w:r>
      <w:r w:rsidRPr="007C64E7">
        <w:rPr>
          <w:rFonts w:ascii="Avenir Next LT Pro" w:hAnsi="Avenir Next LT Pro"/>
        </w:rPr>
        <w:tab/>
        <w:t xml:space="preserve">The Data Security and Protection Lead is responsible for maintaining records around Subject Access, Rectification, Erasure and Withdrawal of Consent requests. </w:t>
      </w:r>
    </w:p>
    <w:p w14:paraId="43DC52E0"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14.2</w:t>
      </w:r>
      <w:r w:rsidRPr="007C64E7">
        <w:rPr>
          <w:rFonts w:ascii="Avenir Next LT Pro" w:hAnsi="Avenir Next LT Pro"/>
        </w:rPr>
        <w:tab/>
        <w:t xml:space="preserve">The Data Security and Protection Lead is also responsible for maintaining staff training on record keeping and auditing staff knowledge annually. </w:t>
      </w:r>
    </w:p>
    <w:p w14:paraId="76643B6E" w14:textId="777777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14.3</w:t>
      </w:r>
      <w:r w:rsidRPr="007C64E7">
        <w:rPr>
          <w:rFonts w:ascii="Avenir Next LT Pro" w:hAnsi="Avenir Next LT Pro"/>
        </w:rPr>
        <w:tab/>
        <w:t xml:space="preserve">The Data Protection Campion will report to the DPO/Senior Management any Subject Access Requests or similar. Amend as required </w:t>
      </w:r>
    </w:p>
    <w:p w14:paraId="7E48E5EA" w14:textId="56367677" w:rsidR="007C64E7" w:rsidRPr="007C64E7" w:rsidRDefault="007C64E7" w:rsidP="007C64E7">
      <w:pPr>
        <w:ind w:left="709" w:hanging="709"/>
        <w:jc w:val="both"/>
        <w:rPr>
          <w:rFonts w:ascii="Avenir Next LT Pro" w:hAnsi="Avenir Next LT Pro"/>
        </w:rPr>
      </w:pPr>
      <w:r w:rsidRPr="007C64E7">
        <w:rPr>
          <w:rFonts w:ascii="Avenir Next LT Pro" w:hAnsi="Avenir Next LT Pro"/>
        </w:rPr>
        <w:t>14.4</w:t>
      </w:r>
      <w:r w:rsidRPr="007C64E7">
        <w:rPr>
          <w:rFonts w:ascii="Avenir Next LT Pro" w:hAnsi="Avenir Next LT Pro"/>
        </w:rPr>
        <w:tab/>
        <w:t xml:space="preserve">The Data Protection Officer has final say on any Subject Access decisions. </w:t>
      </w:r>
    </w:p>
    <w:p w14:paraId="4D2A5C3A" w14:textId="4DA9450F" w:rsidR="00184DE7" w:rsidRPr="00184DE7" w:rsidRDefault="007C64E7" w:rsidP="007C64E7">
      <w:pPr>
        <w:ind w:left="709" w:hanging="709"/>
        <w:jc w:val="both"/>
        <w:rPr>
          <w:rFonts w:ascii="Avenir Next LT Pro" w:hAnsi="Avenir Next LT Pro"/>
        </w:rPr>
      </w:pPr>
      <w:r w:rsidRPr="007C64E7">
        <w:rPr>
          <w:rFonts w:ascii="Avenir Next LT Pro" w:hAnsi="Avenir Next LT Pro"/>
        </w:rPr>
        <w:t>14.5</w:t>
      </w:r>
      <w:r w:rsidRPr="007C64E7">
        <w:rPr>
          <w:rFonts w:ascii="Avenir Next LT Pro" w:hAnsi="Avenir Next LT Pro"/>
        </w:rPr>
        <w:tab/>
        <w:t xml:space="preserve">The Data Security and Protection Lead or equivalent job role will monitor compliance with the Record Keeping Policy and has responsibility for reviewing the policy at least annually. </w:t>
      </w:r>
      <w:r w:rsidR="00184DE7" w:rsidRPr="00184DE7">
        <w:rPr>
          <w:rFonts w:ascii="Avenir Next LT Pro" w:hAnsi="Avenir Next LT Pro"/>
        </w:rPr>
        <w:t>Act 2018, Health &amp; Social Care Act 2012, and the Common Law duty of confidentiality).</w:t>
      </w:r>
    </w:p>
    <w:p w14:paraId="7A905685" w14:textId="17FD723B" w:rsidR="00184DE7" w:rsidRPr="00184DE7" w:rsidRDefault="00184DE7" w:rsidP="006E294D">
      <w:pPr>
        <w:pStyle w:val="Heading1"/>
      </w:pPr>
      <w:r w:rsidRPr="00184DE7">
        <w:t>1</w:t>
      </w:r>
      <w:r w:rsidR="00BF2305">
        <w:t>5</w:t>
      </w:r>
      <w:r w:rsidRPr="00184DE7">
        <w:t>.</w:t>
      </w:r>
      <w:r w:rsidRPr="00184DE7">
        <w:tab/>
        <w:t>Approval</w:t>
      </w:r>
    </w:p>
    <w:p w14:paraId="07949B19" w14:textId="28845F57" w:rsidR="006E294D" w:rsidRDefault="00184DE7" w:rsidP="006E294D">
      <w:pPr>
        <w:jc w:val="both"/>
        <w:rPr>
          <w:rFonts w:ascii="Avenir Next LT Pro" w:hAnsi="Avenir Next LT Pro"/>
        </w:rPr>
      </w:pPr>
      <w:r w:rsidRPr="00184DE7">
        <w:rPr>
          <w:rFonts w:ascii="Avenir Next LT Pro" w:hAnsi="Avenir Next LT Pro"/>
        </w:rPr>
        <w:t>1</w:t>
      </w:r>
      <w:r w:rsidR="00BF2305">
        <w:rPr>
          <w:rFonts w:ascii="Avenir Next LT Pro" w:hAnsi="Avenir Next LT Pro"/>
        </w:rPr>
        <w:t>5</w:t>
      </w:r>
      <w:r w:rsidRPr="00184DE7">
        <w:rPr>
          <w:rFonts w:ascii="Avenir Next LT Pro" w:hAnsi="Avenir Next LT Pro"/>
        </w:rPr>
        <w:t>.1.</w:t>
      </w:r>
      <w:r w:rsidRPr="00184DE7">
        <w:rPr>
          <w:rFonts w:ascii="Avenir Next LT Pro" w:hAnsi="Avenir Next LT Pro"/>
        </w:rPr>
        <w:tab/>
        <w:t xml:space="preserve">This policy has been approved by the undersigned and will be reviewed at least annually. </w:t>
      </w:r>
    </w:p>
    <w:p w14:paraId="402026A6" w14:textId="347F18D3" w:rsidR="00BC2759" w:rsidRPr="00BC2759" w:rsidRDefault="00BC2759" w:rsidP="003514BB">
      <w:pPr>
        <w:jc w:val="both"/>
        <w:rPr>
          <w:rFonts w:ascii="Avenir Next LT Pro" w:hAnsi="Avenir Next LT Pr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5775"/>
      </w:tblGrid>
      <w:tr w:rsidR="00BC2759" w:rsidRPr="00C03D9E" w14:paraId="651B0112"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278C8E66"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Name </w:t>
            </w:r>
          </w:p>
        </w:tc>
        <w:tc>
          <w:tcPr>
            <w:tcW w:w="5775" w:type="dxa"/>
            <w:tcBorders>
              <w:top w:val="single" w:sz="6" w:space="0" w:color="auto"/>
              <w:left w:val="single" w:sz="6" w:space="0" w:color="auto"/>
              <w:bottom w:val="single" w:sz="6" w:space="0" w:color="auto"/>
              <w:right w:val="single" w:sz="6" w:space="0" w:color="auto"/>
            </w:tcBorders>
            <w:hideMark/>
          </w:tcPr>
          <w:p w14:paraId="563FB54C" w14:textId="2E01969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Richard Short</w:t>
            </w:r>
          </w:p>
        </w:tc>
      </w:tr>
      <w:tr w:rsidR="00BC2759" w:rsidRPr="00C03D9E" w14:paraId="76B602F1"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5804EEEC"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Signature </w:t>
            </w:r>
          </w:p>
        </w:tc>
        <w:tc>
          <w:tcPr>
            <w:tcW w:w="5775" w:type="dxa"/>
            <w:tcBorders>
              <w:top w:val="single" w:sz="6" w:space="0" w:color="auto"/>
              <w:left w:val="single" w:sz="6" w:space="0" w:color="auto"/>
              <w:bottom w:val="single" w:sz="6" w:space="0" w:color="auto"/>
              <w:right w:val="single" w:sz="6" w:space="0" w:color="auto"/>
            </w:tcBorders>
            <w:hideMark/>
          </w:tcPr>
          <w:p w14:paraId="504EB657" w14:textId="207FAFF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sidRPr="003514BB">
              <w:rPr>
                <w:rFonts w:eastAsia="Times New Roman" w:cs="Segoe UI"/>
                <w:noProof/>
                <w:szCs w:val="24"/>
                <w:lang w:eastAsia="en-GB"/>
              </w:rPr>
              <w:drawing>
                <wp:inline distT="0" distB="0" distL="0" distR="0" wp14:anchorId="5D8DF2C3" wp14:editId="29A71BDA">
                  <wp:extent cx="1268078" cy="512108"/>
                  <wp:effectExtent l="0" t="0" r="0" b="0"/>
                  <wp:docPr id="8031192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19252" name="Picture 803119252"/>
                          <pic:cNvPicPr/>
                        </pic:nvPicPr>
                        <pic:blipFill>
                          <a:blip r:embed="rId7">
                            <a:extLst>
                              <a:ext uri="{28A0092B-C50C-407E-A947-70E740481C1C}">
                                <a14:useLocalDpi xmlns:a14="http://schemas.microsoft.com/office/drawing/2010/main"/>
                              </a:ext>
                            </a:extLst>
                          </a:blip>
                          <a:stretch>
                            <a:fillRect/>
                          </a:stretch>
                        </pic:blipFill>
                        <pic:spPr>
                          <a:xfrm>
                            <a:off x="0" y="0"/>
                            <a:ext cx="1268078" cy="512108"/>
                          </a:xfrm>
                          <a:prstGeom prst="rect">
                            <a:avLst/>
                          </a:prstGeom>
                        </pic:spPr>
                      </pic:pic>
                    </a:graphicData>
                  </a:graphic>
                </wp:inline>
              </w:drawing>
            </w:r>
          </w:p>
        </w:tc>
      </w:tr>
      <w:tr w:rsidR="00BC2759" w:rsidRPr="00C03D9E" w14:paraId="23CE56A0"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F9BC180"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Approval Date </w:t>
            </w:r>
          </w:p>
        </w:tc>
        <w:tc>
          <w:tcPr>
            <w:tcW w:w="5775" w:type="dxa"/>
            <w:tcBorders>
              <w:top w:val="single" w:sz="6" w:space="0" w:color="auto"/>
              <w:left w:val="single" w:sz="6" w:space="0" w:color="auto"/>
              <w:bottom w:val="single" w:sz="6" w:space="0" w:color="auto"/>
              <w:right w:val="single" w:sz="6" w:space="0" w:color="auto"/>
            </w:tcBorders>
            <w:hideMark/>
          </w:tcPr>
          <w:p w14:paraId="555B1F58" w14:textId="0BD54B7C"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26-Jun-26</w:t>
            </w:r>
          </w:p>
        </w:tc>
      </w:tr>
      <w:tr w:rsidR="00BC2759" w:rsidRPr="00C03D9E" w14:paraId="67E07E34"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DDE01EE"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Review Date </w:t>
            </w:r>
          </w:p>
        </w:tc>
        <w:tc>
          <w:tcPr>
            <w:tcW w:w="5775" w:type="dxa"/>
            <w:tcBorders>
              <w:top w:val="single" w:sz="6" w:space="0" w:color="auto"/>
              <w:left w:val="single" w:sz="6" w:space="0" w:color="auto"/>
              <w:bottom w:val="single" w:sz="6" w:space="0" w:color="auto"/>
              <w:right w:val="single" w:sz="6" w:space="0" w:color="auto"/>
            </w:tcBorders>
            <w:hideMark/>
          </w:tcPr>
          <w:p w14:paraId="08FCDE15" w14:textId="37253885"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31-May-27</w:t>
            </w:r>
          </w:p>
        </w:tc>
      </w:tr>
    </w:tbl>
    <w:p w14:paraId="06D94079" w14:textId="29F6282D" w:rsidR="00F7019B" w:rsidRPr="00F7019B" w:rsidRDefault="00F7019B" w:rsidP="003514BB">
      <w:pPr>
        <w:tabs>
          <w:tab w:val="left" w:pos="1080"/>
        </w:tabs>
        <w:jc w:val="both"/>
        <w:rPr>
          <w:rFonts w:ascii="Avenir Next LT Pro" w:hAnsi="Avenir Next LT Pro"/>
        </w:rPr>
      </w:pPr>
    </w:p>
    <w:sectPr w:rsidR="00F7019B" w:rsidRPr="00F7019B" w:rsidSect="00BC2759">
      <w:headerReference w:type="even" r:id="rId8"/>
      <w:headerReference w:type="default" r:id="rId9"/>
      <w:footerReference w:type="even" r:id="rId10"/>
      <w:footerReference w:type="default" r:id="rId11"/>
      <w:headerReference w:type="first" r:id="rId12"/>
      <w:footerReference w:type="first" r:id="rId13"/>
      <w:pgSz w:w="11906" w:h="16838"/>
      <w:pgMar w:top="1985" w:right="849" w:bottom="1135" w:left="993" w:header="284"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880A" w14:textId="77777777" w:rsidR="00155C6B" w:rsidRDefault="00155C6B" w:rsidP="0099142E">
      <w:pPr>
        <w:spacing w:after="0" w:line="240" w:lineRule="auto"/>
      </w:pPr>
      <w:r>
        <w:separator/>
      </w:r>
    </w:p>
  </w:endnote>
  <w:endnote w:type="continuationSeparator" w:id="0">
    <w:p w14:paraId="1F151B2A" w14:textId="77777777" w:rsidR="00155C6B" w:rsidRDefault="00155C6B" w:rsidP="0099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6574" w14:textId="77777777" w:rsidR="00BF2305" w:rsidRDefault="00BF2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05A4" w14:textId="77777777" w:rsidR="00BC2759" w:rsidRDefault="00BC2759" w:rsidP="00BC2759">
    <w:pPr>
      <w:pStyle w:val="Footer"/>
      <w:pBdr>
        <w:top w:val="single" w:sz="8" w:space="0" w:color="00008B"/>
      </w:pBdr>
      <w:tabs>
        <w:tab w:val="left" w:pos="3060"/>
        <w:tab w:val="left" w:pos="6120"/>
        <w:tab w:val="left" w:pos="8789"/>
      </w:tabs>
      <w:rPr>
        <w:color w:val="005581"/>
        <w:sz w:val="18"/>
        <w:szCs w:val="18"/>
      </w:rPr>
    </w:pPr>
  </w:p>
  <w:p w14:paraId="0AA1F9A0" w14:textId="240E84FD" w:rsidR="00896796" w:rsidRPr="00BC2759" w:rsidRDefault="00BC2759" w:rsidP="00BC2759">
    <w:pPr>
      <w:pStyle w:val="Footer"/>
      <w:pBdr>
        <w:top w:val="single" w:sz="8" w:space="0" w:color="00008B"/>
      </w:pBdr>
      <w:tabs>
        <w:tab w:val="left" w:pos="3060"/>
        <w:tab w:val="left" w:pos="6120"/>
        <w:tab w:val="left" w:pos="8789"/>
      </w:tabs>
      <w:rPr>
        <w:color w:val="005581"/>
        <w:sz w:val="18"/>
        <w:szCs w:val="18"/>
      </w:rPr>
    </w:pPr>
    <w:r w:rsidRPr="00BC2759">
      <w:rPr>
        <w:color w:val="005581"/>
        <w:sz w:val="18"/>
        <w:szCs w:val="18"/>
      </w:rPr>
      <w:t xml:space="preserve">1.3.1 - TVMP - GDPR - DSP Toolkit </w:t>
    </w:r>
    <w:r w:rsidR="007C64E7">
      <w:rPr>
        <w:color w:val="005581"/>
        <w:sz w:val="18"/>
        <w:szCs w:val="18"/>
      </w:rPr>
      <w:t>–</w:t>
    </w:r>
    <w:r w:rsidRPr="00BC2759">
      <w:rPr>
        <w:color w:val="005581"/>
        <w:sz w:val="18"/>
        <w:szCs w:val="18"/>
      </w:rPr>
      <w:t xml:space="preserve"> </w:t>
    </w:r>
    <w:r w:rsidR="007C64E7">
      <w:rPr>
        <w:color w:val="005581"/>
        <w:sz w:val="18"/>
        <w:szCs w:val="18"/>
      </w:rPr>
      <w:t>Record Keeping</w:t>
    </w:r>
    <w:r w:rsidR="006E294D" w:rsidRPr="006E294D">
      <w:rPr>
        <w:color w:val="005581"/>
        <w:sz w:val="18"/>
        <w:szCs w:val="18"/>
      </w:rPr>
      <w:t xml:space="preserve"> Policy</w:t>
    </w:r>
    <w:r w:rsidRPr="00BC2759">
      <w:rPr>
        <w:color w:val="005581"/>
        <w:sz w:val="18"/>
        <w:szCs w:val="18"/>
      </w:rPr>
      <w:t xml:space="preserve"> – Based on Digital Care Hub Template</w:t>
    </w:r>
    <w:r w:rsidR="00896796">
      <w:rPr>
        <w:color w:val="005581"/>
        <w:sz w:val="18"/>
        <w:szCs w:val="18"/>
      </w:rPr>
      <w:t xml:space="preserve"> v</w:t>
    </w:r>
    <w:r w:rsidR="007C64E7">
      <w:rPr>
        <w:color w:val="005581"/>
        <w:sz w:val="18"/>
        <w:szCs w:val="18"/>
      </w:rPr>
      <w:t>6.1 Sep-23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E464B" w14:textId="77777777" w:rsidR="00BF2305" w:rsidRDefault="00BF2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8607B" w14:textId="77777777" w:rsidR="00155C6B" w:rsidRDefault="00155C6B" w:rsidP="0099142E">
      <w:pPr>
        <w:spacing w:after="0" w:line="240" w:lineRule="auto"/>
      </w:pPr>
      <w:r>
        <w:separator/>
      </w:r>
    </w:p>
  </w:footnote>
  <w:footnote w:type="continuationSeparator" w:id="0">
    <w:p w14:paraId="40BB4D30" w14:textId="77777777" w:rsidR="00155C6B" w:rsidRDefault="00155C6B" w:rsidP="00991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2DCA" w14:textId="77777777" w:rsidR="00BF2305" w:rsidRDefault="00BF2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A0E3" w14:textId="77777777" w:rsidR="0099142E" w:rsidRDefault="00C35063" w:rsidP="009539C7">
    <w:pPr>
      <w:pStyle w:val="Header"/>
      <w:jc w:val="center"/>
    </w:pPr>
    <w:r>
      <w:rPr>
        <w:noProof/>
      </w:rPr>
      <w:drawing>
        <wp:inline distT="0" distB="0" distL="0" distR="0" wp14:anchorId="79A885D5" wp14:editId="544391A1">
          <wp:extent cx="5723255" cy="821055"/>
          <wp:effectExtent l="0" t="0" r="0" b="0"/>
          <wp:docPr id="2118942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5DE1F" w14:textId="77777777" w:rsidR="00BF2305" w:rsidRDefault="00BF23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9C7"/>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1" w15:restartNumberingAfterBreak="0">
    <w:nsid w:val="73944F5A"/>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16cid:durableId="1168524613">
    <w:abstractNumId w:val="0"/>
  </w:num>
  <w:num w:numId="2" w16cid:durableId="107622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59"/>
    <w:rsid w:val="00001933"/>
    <w:rsid w:val="00007E51"/>
    <w:rsid w:val="00074A80"/>
    <w:rsid w:val="00082539"/>
    <w:rsid w:val="000C12F9"/>
    <w:rsid w:val="0012151F"/>
    <w:rsid w:val="00146C76"/>
    <w:rsid w:val="00155C6B"/>
    <w:rsid w:val="00184DE7"/>
    <w:rsid w:val="001A3AF7"/>
    <w:rsid w:val="00272F63"/>
    <w:rsid w:val="002841C4"/>
    <w:rsid w:val="002A2A59"/>
    <w:rsid w:val="002B396F"/>
    <w:rsid w:val="002D3117"/>
    <w:rsid w:val="003206CB"/>
    <w:rsid w:val="00342EC3"/>
    <w:rsid w:val="003514BB"/>
    <w:rsid w:val="003B6DBE"/>
    <w:rsid w:val="003E1BFD"/>
    <w:rsid w:val="004266E6"/>
    <w:rsid w:val="00445C0F"/>
    <w:rsid w:val="00462834"/>
    <w:rsid w:val="00524894"/>
    <w:rsid w:val="00524E33"/>
    <w:rsid w:val="005407FB"/>
    <w:rsid w:val="00580080"/>
    <w:rsid w:val="00625A7F"/>
    <w:rsid w:val="006D7703"/>
    <w:rsid w:val="006E0872"/>
    <w:rsid w:val="006E294D"/>
    <w:rsid w:val="00736D04"/>
    <w:rsid w:val="007907CB"/>
    <w:rsid w:val="007B304C"/>
    <w:rsid w:val="007C64E7"/>
    <w:rsid w:val="007E460C"/>
    <w:rsid w:val="008303B5"/>
    <w:rsid w:val="00896796"/>
    <w:rsid w:val="008C4C62"/>
    <w:rsid w:val="00916186"/>
    <w:rsid w:val="009539C7"/>
    <w:rsid w:val="0099142E"/>
    <w:rsid w:val="009C6888"/>
    <w:rsid w:val="009D0E04"/>
    <w:rsid w:val="009E3448"/>
    <w:rsid w:val="00A13067"/>
    <w:rsid w:val="00A52CE1"/>
    <w:rsid w:val="00B67687"/>
    <w:rsid w:val="00BC2759"/>
    <w:rsid w:val="00BF2305"/>
    <w:rsid w:val="00C32FDB"/>
    <w:rsid w:val="00C35063"/>
    <w:rsid w:val="00C453D1"/>
    <w:rsid w:val="00C87429"/>
    <w:rsid w:val="00CD11BD"/>
    <w:rsid w:val="00CE10F3"/>
    <w:rsid w:val="00D12A37"/>
    <w:rsid w:val="00D57A58"/>
    <w:rsid w:val="00DE7327"/>
    <w:rsid w:val="00E97BED"/>
    <w:rsid w:val="00ED2D25"/>
    <w:rsid w:val="00EE3D5E"/>
    <w:rsid w:val="00F37996"/>
    <w:rsid w:val="00F7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36F71"/>
  <w15:chartTrackingRefBased/>
  <w15:docId w15:val="{955E9F13-19C7-4B3C-8981-D3BB0588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BC2759"/>
    <w:pPr>
      <w:spacing w:before="240"/>
      <w:outlineLvl w:val="0"/>
    </w:pPr>
    <w:rPr>
      <w:sz w:val="28"/>
      <w:szCs w:val="28"/>
    </w:rPr>
  </w:style>
  <w:style w:type="paragraph" w:styleId="Heading2">
    <w:name w:val="heading 2"/>
    <w:basedOn w:val="Normal"/>
    <w:next w:val="Normal"/>
    <w:link w:val="Heading2Char"/>
    <w:uiPriority w:val="9"/>
    <w:unhideWhenUsed/>
    <w:qFormat/>
    <w:rsid w:val="002841C4"/>
    <w:pPr>
      <w:outlineLvl w:val="1"/>
    </w:pPr>
    <w:rPr>
      <w:rFonts w:ascii="Avenir Next LT Pro" w:hAnsi="Avenir Next LT Pro"/>
      <w:color w:val="005581"/>
      <w:sz w:val="24"/>
      <w:szCs w:val="24"/>
    </w:rPr>
  </w:style>
  <w:style w:type="paragraph" w:styleId="Heading3">
    <w:name w:val="heading 3"/>
    <w:basedOn w:val="Normal"/>
    <w:next w:val="Normal"/>
    <w:link w:val="Heading3Char"/>
    <w:uiPriority w:val="9"/>
    <w:semiHidden/>
    <w:unhideWhenUsed/>
    <w:qFormat/>
    <w:rsid w:val="0099142E"/>
    <w:pPr>
      <w:keepNext/>
      <w:keepLines/>
      <w:spacing w:before="160" w:after="80"/>
      <w:outlineLvl w:val="2"/>
    </w:pPr>
    <w:rPr>
      <w:rFonts w:eastAsiaTheme="majorEastAsia"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99142E"/>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semiHidden/>
    <w:unhideWhenUsed/>
    <w:qFormat/>
    <w:rsid w:val="0099142E"/>
    <w:pPr>
      <w:keepNext/>
      <w:keepLines/>
      <w:spacing w:before="80" w:after="40"/>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semiHidden/>
    <w:unhideWhenUsed/>
    <w:qFormat/>
    <w:rsid w:val="00991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759"/>
    <w:rPr>
      <w:rFonts w:ascii="Avenir Next LT Pro" w:hAnsi="Avenir Next LT Pro"/>
      <w:color w:val="005581"/>
      <w:sz w:val="28"/>
      <w:szCs w:val="28"/>
    </w:rPr>
  </w:style>
  <w:style w:type="character" w:customStyle="1" w:styleId="Heading2Char">
    <w:name w:val="Heading 2 Char"/>
    <w:basedOn w:val="DefaultParagraphFont"/>
    <w:link w:val="Heading2"/>
    <w:uiPriority w:val="9"/>
    <w:rsid w:val="002841C4"/>
    <w:rPr>
      <w:rFonts w:ascii="Avenir Next LT Pro" w:hAnsi="Avenir Next LT Pro"/>
      <w:color w:val="005581"/>
      <w:sz w:val="24"/>
      <w:szCs w:val="24"/>
    </w:rPr>
  </w:style>
  <w:style w:type="character" w:customStyle="1" w:styleId="Heading3Char">
    <w:name w:val="Heading 3 Char"/>
    <w:basedOn w:val="DefaultParagraphFont"/>
    <w:link w:val="Heading3"/>
    <w:uiPriority w:val="9"/>
    <w:semiHidden/>
    <w:rsid w:val="0099142E"/>
    <w:rPr>
      <w:rFonts w:eastAsiaTheme="majorEastAsia"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99142E"/>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semiHidden/>
    <w:rsid w:val="0099142E"/>
    <w:rPr>
      <w:rFonts w:eastAsiaTheme="majorEastAsia" w:cstheme="majorBidi"/>
      <w:color w:val="1481AB" w:themeColor="accent1" w:themeShade="BF"/>
    </w:rPr>
  </w:style>
  <w:style w:type="character" w:customStyle="1" w:styleId="Heading6Char">
    <w:name w:val="Heading 6 Char"/>
    <w:basedOn w:val="DefaultParagraphFont"/>
    <w:link w:val="Heading6"/>
    <w:uiPriority w:val="9"/>
    <w:semiHidden/>
    <w:rsid w:val="0099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2E"/>
    <w:rPr>
      <w:rFonts w:eastAsiaTheme="majorEastAsia" w:cstheme="majorBidi"/>
      <w:color w:val="272727" w:themeColor="text1" w:themeTint="D8"/>
    </w:rPr>
  </w:style>
  <w:style w:type="paragraph" w:styleId="Title">
    <w:name w:val="Title"/>
    <w:basedOn w:val="Heading1"/>
    <w:next w:val="Normal"/>
    <w:link w:val="TitleChar"/>
    <w:uiPriority w:val="10"/>
    <w:qFormat/>
    <w:rsid w:val="002841C4"/>
    <w:rPr>
      <w:sz w:val="32"/>
      <w:szCs w:val="32"/>
    </w:rPr>
  </w:style>
  <w:style w:type="character" w:customStyle="1" w:styleId="TitleChar">
    <w:name w:val="Title Char"/>
    <w:basedOn w:val="DefaultParagraphFont"/>
    <w:link w:val="Title"/>
    <w:uiPriority w:val="10"/>
    <w:rsid w:val="002841C4"/>
    <w:rPr>
      <w:rFonts w:ascii="Avenir Next LT Pro" w:hAnsi="Avenir Next LT Pro"/>
      <w:color w:val="005581"/>
      <w:sz w:val="32"/>
      <w:szCs w:val="32"/>
    </w:rPr>
  </w:style>
  <w:style w:type="paragraph" w:styleId="Subtitle">
    <w:name w:val="Subtitle"/>
    <w:basedOn w:val="Normal"/>
    <w:next w:val="Normal"/>
    <w:link w:val="SubtitleChar"/>
    <w:uiPriority w:val="11"/>
    <w:qFormat/>
    <w:rsid w:val="0099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2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2E"/>
    <w:rPr>
      <w:i/>
      <w:iCs/>
      <w:color w:val="404040" w:themeColor="text1" w:themeTint="BF"/>
    </w:rPr>
  </w:style>
  <w:style w:type="paragraph" w:styleId="ListParagraph">
    <w:name w:val="List Paragraph"/>
    <w:basedOn w:val="Normal"/>
    <w:uiPriority w:val="34"/>
    <w:qFormat/>
    <w:rsid w:val="0099142E"/>
    <w:pPr>
      <w:ind w:left="720"/>
      <w:contextualSpacing/>
    </w:pPr>
  </w:style>
  <w:style w:type="character" w:styleId="IntenseEmphasis">
    <w:name w:val="Intense Emphasis"/>
    <w:basedOn w:val="DefaultParagraphFont"/>
    <w:uiPriority w:val="21"/>
    <w:qFormat/>
    <w:rsid w:val="0099142E"/>
    <w:rPr>
      <w:i/>
      <w:iCs/>
      <w:color w:val="1481AB" w:themeColor="accent1" w:themeShade="BF"/>
    </w:rPr>
  </w:style>
  <w:style w:type="paragraph" w:styleId="IntenseQuote">
    <w:name w:val="Intense Quote"/>
    <w:basedOn w:val="Normal"/>
    <w:next w:val="Normal"/>
    <w:link w:val="IntenseQuoteChar"/>
    <w:uiPriority w:val="30"/>
    <w:qFormat/>
    <w:rsid w:val="0099142E"/>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99142E"/>
    <w:rPr>
      <w:i/>
      <w:iCs/>
      <w:color w:val="1481AB" w:themeColor="accent1" w:themeShade="BF"/>
    </w:rPr>
  </w:style>
  <w:style w:type="character" w:styleId="IntenseReference">
    <w:name w:val="Intense Reference"/>
    <w:basedOn w:val="DefaultParagraphFont"/>
    <w:uiPriority w:val="32"/>
    <w:qFormat/>
    <w:rsid w:val="0099142E"/>
    <w:rPr>
      <w:b/>
      <w:bCs/>
      <w:smallCaps/>
      <w:color w:val="1481AB" w:themeColor="accent1" w:themeShade="BF"/>
      <w:spacing w:val="5"/>
    </w:rPr>
  </w:style>
  <w:style w:type="paragraph" w:styleId="Header">
    <w:name w:val="header"/>
    <w:basedOn w:val="Normal"/>
    <w:link w:val="HeaderChar"/>
    <w:uiPriority w:val="99"/>
    <w:unhideWhenUsed/>
    <w:rsid w:val="00991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42E"/>
  </w:style>
  <w:style w:type="paragraph" w:styleId="Footer">
    <w:name w:val="footer"/>
    <w:basedOn w:val="Normal"/>
    <w:link w:val="FooterChar"/>
    <w:uiPriority w:val="99"/>
    <w:unhideWhenUsed/>
    <w:rsid w:val="00991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tsnhs.net\Y00560DFS\SurgeryShares\Shared\Wootton%20Templates\TVMP_Letterhead_Internal_No_Address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avon">
  <a:themeElements>
    <a:clrScheme name="TVMP">
      <a:dk1>
        <a:sysClr val="windowText" lastClr="000000"/>
      </a:dk1>
      <a:lt1>
        <a:sysClr val="window" lastClr="FFFFFF"/>
      </a:lt1>
      <a:dk2>
        <a:srgbClr val="005581"/>
      </a:dk2>
      <a:lt2>
        <a:srgbClr val="0CAAB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TVMP_Letterhead_Internal_No_Addresses.dotx</Template>
  <TotalTime>30</TotalTime>
  <Pages>8</Pages>
  <Words>2916</Words>
  <Characters>16626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Short</dc:creator>
  <cp:keywords/>
  <dc:description/>
  <cp:lastModifiedBy>SHORT, Richard (WOOTTON VALE AND SHORTSTOWN SURGERY)</cp:lastModifiedBy>
  <cp:revision>3</cp:revision>
  <dcterms:created xsi:type="dcterms:W3CDTF">2026-06-26T15:40:00Z</dcterms:created>
  <dcterms:modified xsi:type="dcterms:W3CDTF">2026-06-26T16:10:00Z</dcterms:modified>
</cp:coreProperties>
</file>