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71BD" w14:textId="77777777" w:rsidR="00BC2759" w:rsidRPr="00BC2759" w:rsidRDefault="00BC2759" w:rsidP="003514BB">
      <w:pPr>
        <w:pStyle w:val="Title"/>
        <w:jc w:val="both"/>
      </w:pPr>
      <w:r w:rsidRPr="00BC2759">
        <w:t>Data Protection Policy</w:t>
      </w:r>
    </w:p>
    <w:p w14:paraId="45EBF14B" w14:textId="77777777" w:rsidR="00BC2759" w:rsidRPr="00BC2759" w:rsidRDefault="00BC2759" w:rsidP="003514BB">
      <w:pPr>
        <w:pStyle w:val="Heading1"/>
        <w:jc w:val="both"/>
      </w:pPr>
      <w:r w:rsidRPr="00BC2759">
        <w:t>1.</w:t>
      </w:r>
      <w:r w:rsidRPr="00BC2759">
        <w:tab/>
        <w:t>Introduction</w:t>
      </w:r>
    </w:p>
    <w:p w14:paraId="07949B19" w14:textId="65E0A7E8" w:rsidR="00BC2759" w:rsidRPr="00BC2759" w:rsidRDefault="00BC2759" w:rsidP="003514BB">
      <w:pPr>
        <w:jc w:val="both"/>
        <w:rPr>
          <w:rFonts w:ascii="Avenir Next LT Pro" w:hAnsi="Avenir Next LT Pro"/>
        </w:rPr>
      </w:pPr>
      <w:r w:rsidRPr="00BC2759">
        <w:rPr>
          <w:rFonts w:ascii="Avenir Next LT Pro" w:hAnsi="Avenir Next LT Pro"/>
        </w:rPr>
        <w:t>1.1.</w:t>
      </w:r>
      <w:r w:rsidRPr="00BC2759">
        <w:rPr>
          <w:rFonts w:ascii="Avenir Next LT Pro" w:hAnsi="Avenir Next LT Pro"/>
        </w:rPr>
        <w:tab/>
        <w:t xml:space="preserve">This Data Protection Policy is the overarching policy for data security and protection for </w:t>
      </w:r>
      <w:r w:rsidR="007940E5">
        <w:rPr>
          <w:rFonts w:ascii="Avenir Next LT Pro" w:hAnsi="Avenir Next LT Pro"/>
        </w:rPr>
        <w:t>The Vale Medical Practice</w:t>
      </w:r>
      <w:r w:rsidRPr="00BC2759">
        <w:rPr>
          <w:rFonts w:ascii="Avenir Next LT Pro" w:hAnsi="Avenir Next LT Pro"/>
        </w:rPr>
        <w:t xml:space="preserve"> (hereafter referred to as "us", "we", or "our").  </w:t>
      </w:r>
    </w:p>
    <w:p w14:paraId="6B0EC12E" w14:textId="77777777" w:rsidR="00BC2759" w:rsidRPr="00BC2759" w:rsidRDefault="00BC2759" w:rsidP="003514BB">
      <w:pPr>
        <w:pStyle w:val="Heading1"/>
        <w:jc w:val="both"/>
      </w:pPr>
      <w:r w:rsidRPr="00BC2759">
        <w:t>2.</w:t>
      </w:r>
      <w:r w:rsidRPr="00BC2759">
        <w:tab/>
        <w:t>Purpose</w:t>
      </w:r>
    </w:p>
    <w:p w14:paraId="3015FD45"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2.1.</w:t>
      </w:r>
      <w:r w:rsidRPr="00BC2759">
        <w:rPr>
          <w:rFonts w:ascii="Avenir Next LT Pro" w:hAnsi="Avenir Next LT Pro"/>
        </w:rPr>
        <w:tab/>
        <w:t xml:space="preserve">The purpose of the Data Protection Policy is to support the 10 Data Security Standards, the General Data Protection Regulation (2016), the Data Protection Act (2018), the common law duty of confidentiality and all other relevant national legislation. We recognise data protection as a fundamental right and embrace the principles of data protection by design and by default. </w:t>
      </w:r>
    </w:p>
    <w:p w14:paraId="56A207C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2.2.</w:t>
      </w:r>
      <w:r w:rsidRPr="00BC2759">
        <w:rPr>
          <w:rFonts w:ascii="Avenir Next LT Pro" w:hAnsi="Avenir Next LT Pro"/>
        </w:rPr>
        <w:tab/>
        <w:t xml:space="preserve">This policy covers: </w:t>
      </w:r>
    </w:p>
    <w:p w14:paraId="21110A41" w14:textId="5EB89613" w:rsidR="00BC2759" w:rsidRPr="00BC2759" w:rsidRDefault="00BC2759" w:rsidP="003514BB">
      <w:pPr>
        <w:ind w:left="1276" w:hanging="567"/>
        <w:jc w:val="both"/>
        <w:rPr>
          <w:rFonts w:ascii="Avenir Next LT Pro" w:hAnsi="Avenir Next LT Pro"/>
        </w:rPr>
      </w:pPr>
      <w:r w:rsidRPr="00BC2759">
        <w:rPr>
          <w:rFonts w:ascii="Avenir Next LT Pro" w:hAnsi="Avenir Next LT Pro"/>
        </w:rPr>
        <w:t>2.3.</w:t>
      </w:r>
      <w:r w:rsidRPr="00BC2759">
        <w:rPr>
          <w:rFonts w:ascii="Avenir Next LT Pro" w:hAnsi="Avenir Next LT Pro"/>
        </w:rPr>
        <w:tab/>
        <w:t xml:space="preserve">Our data protection principles and commitment to common law and legislative compliance; </w:t>
      </w:r>
    </w:p>
    <w:p w14:paraId="25C3127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2.4.</w:t>
      </w:r>
      <w:r w:rsidRPr="00BC2759">
        <w:rPr>
          <w:rFonts w:ascii="Avenir Next LT Pro" w:hAnsi="Avenir Next LT Pro"/>
        </w:rPr>
        <w:tab/>
        <w:t>procedures for data protection by design and by default.</w:t>
      </w:r>
    </w:p>
    <w:p w14:paraId="47A92C10" w14:textId="77777777" w:rsidR="00BC2759" w:rsidRPr="00BC2759" w:rsidRDefault="00BC2759" w:rsidP="003514BB">
      <w:pPr>
        <w:pStyle w:val="Heading1"/>
        <w:jc w:val="both"/>
      </w:pPr>
      <w:r w:rsidRPr="00BC2759">
        <w:t>3.</w:t>
      </w:r>
      <w:r w:rsidRPr="00BC2759">
        <w:tab/>
        <w:t>Scope</w:t>
      </w:r>
    </w:p>
    <w:p w14:paraId="400C35CF"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3.1.</w:t>
      </w:r>
      <w:r w:rsidRPr="00BC2759">
        <w:rPr>
          <w:rFonts w:ascii="Avenir Next LT Pro" w:hAnsi="Avenir Next LT Pro"/>
        </w:rPr>
        <w:tab/>
        <w:t xml:space="preserve">This policy includes in its scope all data which we process either in hardcopy or digital copy, this includes special categories of data. </w:t>
      </w:r>
    </w:p>
    <w:p w14:paraId="2F79116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3.2.</w:t>
      </w:r>
      <w:r w:rsidRPr="00BC2759">
        <w:rPr>
          <w:rFonts w:ascii="Avenir Next LT Pro" w:hAnsi="Avenir Next LT Pro"/>
        </w:rPr>
        <w:tab/>
        <w:t xml:space="preserve">This policy applies to all staff, including temporary staff and contractors. </w:t>
      </w:r>
    </w:p>
    <w:p w14:paraId="529E6A86" w14:textId="77777777" w:rsidR="00BC2759" w:rsidRPr="00BC2759" w:rsidRDefault="00BC2759" w:rsidP="003514BB">
      <w:pPr>
        <w:pStyle w:val="Heading1"/>
        <w:jc w:val="both"/>
      </w:pPr>
      <w:r w:rsidRPr="00BC2759">
        <w:t>4.</w:t>
      </w:r>
      <w:r w:rsidRPr="00BC2759">
        <w:tab/>
        <w:t xml:space="preserve">Principles </w:t>
      </w:r>
    </w:p>
    <w:p w14:paraId="22696E0C"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4.1.</w:t>
      </w:r>
      <w:r w:rsidRPr="00BC2759">
        <w:rPr>
          <w:rFonts w:ascii="Avenir Next LT Pro" w:hAnsi="Avenir Next LT Pro"/>
        </w:rPr>
        <w:tab/>
        <w:t xml:space="preserve">We will be open and transparent with service users and those who lawfully act on their behalf in relation to their care and treatment. We will adhere to our duty of candour responsibilities as outlined in the Health and Social Care Act 2012. </w:t>
      </w:r>
    </w:p>
    <w:p w14:paraId="41AF9442"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4.2.</w:t>
      </w:r>
      <w:r w:rsidRPr="00BC2759">
        <w:rPr>
          <w:rFonts w:ascii="Avenir Next LT Pro" w:hAnsi="Avenir Next LT Pro"/>
        </w:rPr>
        <w:tab/>
        <w:t xml:space="preserve">We will establish and maintain policies to ensure compliance with the Data Protection Act 2018, Human Rights Act 1998, the common law duty of confidentiality, the General Data Protection Regulation and all other relevant legislation. </w:t>
      </w:r>
    </w:p>
    <w:p w14:paraId="07D76FE9"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4.3.</w:t>
      </w:r>
      <w:r w:rsidRPr="00BC2759">
        <w:rPr>
          <w:rFonts w:ascii="Avenir Next LT Pro" w:hAnsi="Avenir Next LT Pro"/>
        </w:rPr>
        <w:tab/>
        <w:t xml:space="preserve">We will establish and maintain policies for the controlled and appropriate sharing of service user and staff information with other agencies, taking account all relevant legislation and citizen consent. </w:t>
      </w:r>
    </w:p>
    <w:p w14:paraId="6EECFF81" w14:textId="527108FD" w:rsidR="00BC2759" w:rsidRPr="00BC2759" w:rsidRDefault="00BC2759" w:rsidP="003514BB">
      <w:pPr>
        <w:ind w:left="1276" w:hanging="567"/>
        <w:jc w:val="both"/>
        <w:rPr>
          <w:rFonts w:ascii="Avenir Next LT Pro" w:hAnsi="Avenir Next LT Pro"/>
        </w:rPr>
      </w:pPr>
      <w:r w:rsidRPr="00BC2759">
        <w:rPr>
          <w:rFonts w:ascii="Avenir Next LT Pro" w:hAnsi="Avenir Next LT Pro"/>
        </w:rPr>
        <w:t>4.4.</w:t>
      </w:r>
      <w:r w:rsidRPr="00BC2759">
        <w:rPr>
          <w:rFonts w:ascii="Avenir Next LT Pro" w:hAnsi="Avenir Next LT Pro"/>
        </w:rPr>
        <w:tab/>
        <w:t xml:space="preserve">Where consent is required for the processing of personal </w:t>
      </w:r>
      <w:r w:rsidR="00074A80" w:rsidRPr="00BC2759">
        <w:rPr>
          <w:rFonts w:ascii="Avenir Next LT Pro" w:hAnsi="Avenir Next LT Pro"/>
        </w:rPr>
        <w:t>data,</w:t>
      </w:r>
      <w:r w:rsidRPr="00BC2759">
        <w:rPr>
          <w:rFonts w:ascii="Avenir Next LT Pro" w:hAnsi="Avenir Next LT Pro"/>
        </w:rPr>
        <w:t xml:space="preserve"> we will ensure that informed and explicit consent will be obtained and documented in clear, accessible language and in an appropriate format. The individual can withdraw consent at any time through processes which have been explained to </w:t>
      </w:r>
      <w:r w:rsidR="00074A80" w:rsidRPr="00BC2759">
        <w:rPr>
          <w:rFonts w:ascii="Avenir Next LT Pro" w:hAnsi="Avenir Next LT Pro"/>
        </w:rPr>
        <w:t>them,</w:t>
      </w:r>
      <w:r w:rsidRPr="00BC2759">
        <w:rPr>
          <w:rFonts w:ascii="Avenir Next LT Pro" w:hAnsi="Avenir Next LT Pro"/>
        </w:rPr>
        <w:t xml:space="preserve"> and which are outlined in our Record Keeping Policy: Withdrawal of Consent procedures. We ensure that it is as easy to withdraw as to give consent.  </w:t>
      </w:r>
    </w:p>
    <w:p w14:paraId="1512EB1B"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lastRenderedPageBreak/>
        <w:t>4.5.</w:t>
      </w:r>
      <w:r w:rsidRPr="00BC2759">
        <w:rPr>
          <w:rFonts w:ascii="Avenir Next LT Pro" w:hAnsi="Avenir Next LT Pro"/>
        </w:rPr>
        <w:tab/>
        <w:t xml:space="preserve">We will undertake / commission delete as appropriate annual audits of our compliance with legal requirements. </w:t>
      </w:r>
    </w:p>
    <w:p w14:paraId="11D22C60"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w:t>
      </w:r>
      <w:r w:rsidRPr="00BC2759">
        <w:rPr>
          <w:rFonts w:ascii="Avenir Next LT Pro" w:hAnsi="Avenir Next LT Pro"/>
        </w:rPr>
        <w:tab/>
        <w:t>We acknowledge our accountability in ensuring that personal data shall be:</w:t>
      </w:r>
    </w:p>
    <w:p w14:paraId="46FD0FE1"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4.6.1.</w:t>
      </w:r>
      <w:r w:rsidRPr="00BC2759">
        <w:rPr>
          <w:rFonts w:ascii="Avenir Next LT Pro" w:hAnsi="Avenir Next LT Pro"/>
        </w:rPr>
        <w:tab/>
        <w:t>Processed lawfully, fairly and in a transparent manner;</w:t>
      </w:r>
    </w:p>
    <w:p w14:paraId="7556FCA2"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4.6.2.</w:t>
      </w:r>
      <w:r w:rsidRPr="00BC2759">
        <w:rPr>
          <w:rFonts w:ascii="Avenir Next LT Pro" w:hAnsi="Avenir Next LT Pro"/>
        </w:rPr>
        <w:tab/>
        <w:t>Collected for specified, explicit and legitimate purposes and not further processed in a manner that is incompatible with those purposes;</w:t>
      </w:r>
    </w:p>
    <w:p w14:paraId="2526C12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4.6.3.</w:t>
      </w:r>
      <w:r w:rsidRPr="00BC2759">
        <w:rPr>
          <w:rFonts w:ascii="Avenir Next LT Pro" w:hAnsi="Avenir Next LT Pro"/>
        </w:rPr>
        <w:tab/>
        <w:t>Adequate, relevant and limited to what is necessary in relation to the purposes for which they are processed (‘data minimisation’);</w:t>
      </w:r>
    </w:p>
    <w:p w14:paraId="5ACC90AA"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4.6.4.</w:t>
      </w:r>
      <w:r w:rsidRPr="00BC2759">
        <w:rPr>
          <w:rFonts w:ascii="Avenir Next LT Pro" w:hAnsi="Avenir Next LT Pro"/>
        </w:rPr>
        <w:tab/>
        <w:t>Accurate and kept up to date;</w:t>
      </w:r>
    </w:p>
    <w:p w14:paraId="74D6BCFF"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4.6.5.</w:t>
      </w:r>
      <w:r w:rsidRPr="00BC2759">
        <w:rPr>
          <w:rFonts w:ascii="Avenir Next LT Pro" w:hAnsi="Avenir Next LT Pro"/>
        </w:rPr>
        <w:tab/>
        <w:t xml:space="preserve">Kept in a form which permits identification of data subjects for no longer than is necessary for the purposes for which the personal data are processed (‘storage limitation’); </w:t>
      </w:r>
    </w:p>
    <w:p w14:paraId="6D1D6A69"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4.6.6.</w:t>
      </w:r>
      <w:r w:rsidRPr="00BC2759">
        <w:rPr>
          <w:rFonts w:ascii="Avenir Next LT Pro" w:hAnsi="Avenir Next LT Pro"/>
        </w:rPr>
        <w:tab/>
        <w:t xml:space="preserve">Processed in a manner that ensures appropriate security of the personal data. </w:t>
      </w:r>
    </w:p>
    <w:p w14:paraId="1C882E04"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w:t>
      </w:r>
      <w:r w:rsidRPr="00BC2759">
        <w:rPr>
          <w:rFonts w:ascii="Avenir Next LT Pro" w:hAnsi="Avenir Next LT Pro"/>
        </w:rPr>
        <w:tab/>
        <w:t xml:space="preserve">We uphold the personal data rights outlined in the GDPR: </w:t>
      </w:r>
    </w:p>
    <w:p w14:paraId="2F5A0A4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4.7.1.</w:t>
      </w:r>
      <w:r w:rsidRPr="00BC2759">
        <w:rPr>
          <w:rFonts w:ascii="Avenir Next LT Pro" w:hAnsi="Avenir Next LT Pro"/>
        </w:rPr>
        <w:tab/>
        <w:t xml:space="preserve">The right to be informed; </w:t>
      </w:r>
    </w:p>
    <w:p w14:paraId="2C48E976"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4.7.2.</w:t>
      </w:r>
      <w:r w:rsidRPr="00BC2759">
        <w:rPr>
          <w:rFonts w:ascii="Avenir Next LT Pro" w:hAnsi="Avenir Next LT Pro"/>
        </w:rPr>
        <w:tab/>
        <w:t xml:space="preserve">The right of access; </w:t>
      </w:r>
    </w:p>
    <w:p w14:paraId="04311908"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4.7.3.</w:t>
      </w:r>
      <w:r w:rsidRPr="00BC2759">
        <w:rPr>
          <w:rFonts w:ascii="Avenir Next LT Pro" w:hAnsi="Avenir Next LT Pro"/>
        </w:rPr>
        <w:tab/>
        <w:t xml:space="preserve">The right to rectification; </w:t>
      </w:r>
    </w:p>
    <w:p w14:paraId="6A99EE1E"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4.7.4.</w:t>
      </w:r>
      <w:r w:rsidRPr="00BC2759">
        <w:rPr>
          <w:rFonts w:ascii="Avenir Next LT Pro" w:hAnsi="Avenir Next LT Pro"/>
        </w:rPr>
        <w:tab/>
        <w:t xml:space="preserve">The right to erasure; </w:t>
      </w:r>
    </w:p>
    <w:p w14:paraId="2E50E72A"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4.7.5.</w:t>
      </w:r>
      <w:r w:rsidRPr="00BC2759">
        <w:rPr>
          <w:rFonts w:ascii="Avenir Next LT Pro" w:hAnsi="Avenir Next LT Pro"/>
        </w:rPr>
        <w:tab/>
        <w:t xml:space="preserve">The right to restrict processing; </w:t>
      </w:r>
    </w:p>
    <w:p w14:paraId="70C1102B"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4.7.6.</w:t>
      </w:r>
      <w:r w:rsidRPr="00BC2759">
        <w:rPr>
          <w:rFonts w:ascii="Avenir Next LT Pro" w:hAnsi="Avenir Next LT Pro"/>
        </w:rPr>
        <w:tab/>
        <w:t xml:space="preserve">The right to data portability; </w:t>
      </w:r>
    </w:p>
    <w:p w14:paraId="399640A0"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4.7.7.</w:t>
      </w:r>
      <w:r w:rsidRPr="00BC2759">
        <w:rPr>
          <w:rFonts w:ascii="Avenir Next LT Pro" w:hAnsi="Avenir Next LT Pro"/>
        </w:rPr>
        <w:tab/>
        <w:t xml:space="preserve">The right to object; </w:t>
      </w:r>
    </w:p>
    <w:p w14:paraId="543A0F78" w14:textId="77777777" w:rsidR="00BC2759" w:rsidRPr="00BC2759" w:rsidRDefault="00BC2759" w:rsidP="003514BB">
      <w:pPr>
        <w:ind w:left="1276" w:hanging="567"/>
        <w:jc w:val="both"/>
        <w:rPr>
          <w:rFonts w:ascii="Avenir Next LT Pro" w:hAnsi="Avenir Next LT Pro"/>
        </w:rPr>
      </w:pPr>
      <w:r w:rsidRPr="00BC2759">
        <w:rPr>
          <w:rFonts w:ascii="Avenir Next LT Pro" w:hAnsi="Avenir Next LT Pro"/>
        </w:rPr>
        <w:t>4.7.8.</w:t>
      </w:r>
      <w:r w:rsidRPr="00BC2759">
        <w:rPr>
          <w:rFonts w:ascii="Avenir Next LT Pro" w:hAnsi="Avenir Next LT Pro"/>
        </w:rPr>
        <w:tab/>
        <w:t xml:space="preserve">Rights in relation to automated decision making and profiling. </w:t>
      </w:r>
    </w:p>
    <w:p w14:paraId="7C1C53CB" w14:textId="77777777" w:rsidR="00074A80" w:rsidRDefault="00BC2759" w:rsidP="003514BB">
      <w:pPr>
        <w:ind w:left="1276" w:hanging="567"/>
        <w:jc w:val="both"/>
        <w:rPr>
          <w:rFonts w:ascii="Avenir Next LT Pro" w:hAnsi="Avenir Next LT Pro"/>
        </w:rPr>
      </w:pPr>
      <w:r w:rsidRPr="00BC2759">
        <w:rPr>
          <w:rFonts w:ascii="Avenir Next LT Pro" w:hAnsi="Avenir Next LT Pro"/>
        </w:rPr>
        <w:t>4.8.</w:t>
      </w:r>
      <w:r w:rsidRPr="00BC2759">
        <w:rPr>
          <w:rFonts w:ascii="Avenir Next LT Pro" w:hAnsi="Avenir Next LT Pro"/>
        </w:rPr>
        <w:tab/>
        <w:t xml:space="preserve">In line with legislation, we employ </w:t>
      </w:r>
      <w:r w:rsidR="00074A80">
        <w:rPr>
          <w:rFonts w:ascii="Avenir Next LT Pro" w:hAnsi="Avenir Next LT Pro"/>
        </w:rPr>
        <w:t xml:space="preserve">the services of </w:t>
      </w:r>
      <w:r w:rsidRPr="00BC2759">
        <w:rPr>
          <w:rFonts w:ascii="Avenir Next LT Pro" w:hAnsi="Avenir Next LT Pro"/>
        </w:rPr>
        <w:t>a</w:t>
      </w:r>
      <w:r w:rsidR="00074A80">
        <w:rPr>
          <w:rFonts w:ascii="Avenir Next LT Pro" w:hAnsi="Avenir Next LT Pro"/>
        </w:rPr>
        <w:t>n</w:t>
      </w:r>
      <w:r w:rsidRPr="00BC2759">
        <w:rPr>
          <w:rFonts w:ascii="Avenir Next LT Pro" w:hAnsi="Avenir Next LT Pro"/>
        </w:rPr>
        <w:t xml:space="preserve"> Data Protection Officer (DPO)</w:t>
      </w:r>
      <w:r w:rsidR="00074A80">
        <w:rPr>
          <w:rFonts w:ascii="Avenir Next LT Pro" w:hAnsi="Avenir Next LT Pro"/>
        </w:rPr>
        <w:t xml:space="preserve">, </w:t>
      </w:r>
      <w:r w:rsidR="00074A80" w:rsidRPr="00074A80">
        <w:rPr>
          <w:rFonts w:ascii="Avenir Next LT Pro" w:hAnsi="Avenir Next LT Pro"/>
        </w:rPr>
        <w:t>Midlands and Lancashire CSU</w:t>
      </w:r>
      <w:r w:rsidR="00074A80">
        <w:rPr>
          <w:rFonts w:ascii="Avenir Next LT Pro" w:hAnsi="Avenir Next LT Pro"/>
        </w:rPr>
        <w:t>.  Being an external body, they are independent and therefore, have the ne</w:t>
      </w:r>
      <w:r w:rsidRPr="00BC2759">
        <w:rPr>
          <w:rFonts w:ascii="Avenir Next LT Pro" w:hAnsi="Avenir Next LT Pro"/>
        </w:rPr>
        <w:t>cessary resources to carry out their tasks and maintain expertise</w:t>
      </w:r>
      <w:r w:rsidR="00074A80">
        <w:rPr>
          <w:rFonts w:ascii="Avenir Next LT Pro" w:hAnsi="Avenir Next LT Pro"/>
        </w:rPr>
        <w:t xml:space="preserve"> and so,</w:t>
      </w:r>
      <w:r w:rsidRPr="00BC2759">
        <w:rPr>
          <w:rFonts w:ascii="Avenir Next LT Pro" w:hAnsi="Avenir Next LT Pro"/>
        </w:rPr>
        <w:t xml:space="preserve"> the DPO will not be pressured on how to carry out their</w:t>
      </w:r>
      <w:r w:rsidR="00074A80">
        <w:rPr>
          <w:rFonts w:ascii="Avenir Next LT Pro" w:hAnsi="Avenir Next LT Pro"/>
        </w:rPr>
        <w:t xml:space="preserve"> roles and </w:t>
      </w:r>
      <w:r w:rsidRPr="00BC2759">
        <w:rPr>
          <w:rFonts w:ascii="Avenir Next LT Pro" w:hAnsi="Avenir Next LT Pro"/>
        </w:rPr>
        <w:t>tasks</w:t>
      </w:r>
      <w:r w:rsidR="00074A80">
        <w:rPr>
          <w:rFonts w:ascii="Avenir Next LT Pro" w:hAnsi="Avenir Next LT Pro"/>
        </w:rPr>
        <w:t>.</w:t>
      </w:r>
    </w:p>
    <w:p w14:paraId="702DA219" w14:textId="35405BE2" w:rsidR="00BC2759" w:rsidRPr="00BC2759" w:rsidRDefault="00BC2759" w:rsidP="003514BB">
      <w:pPr>
        <w:ind w:left="1276" w:hanging="567"/>
        <w:jc w:val="both"/>
        <w:rPr>
          <w:rFonts w:ascii="Avenir Next LT Pro" w:hAnsi="Avenir Next LT Pro"/>
        </w:rPr>
      </w:pPr>
      <w:r w:rsidRPr="00BC2759">
        <w:rPr>
          <w:rFonts w:ascii="Avenir Next LT Pro" w:hAnsi="Avenir Next LT Pro"/>
        </w:rPr>
        <w:t>4.9.</w:t>
      </w:r>
      <w:r w:rsidRPr="00BC2759">
        <w:rPr>
          <w:rFonts w:ascii="Avenir Next LT Pro" w:hAnsi="Avenir Next LT Pro"/>
        </w:rPr>
        <w:tab/>
        <w:t>We complete the Data Security and Protection Toolkit on an annual basis</w:t>
      </w:r>
      <w:r w:rsidR="00074A80">
        <w:rPr>
          <w:rFonts w:ascii="Avenir Next LT Pro" w:hAnsi="Avenir Next LT Pro"/>
        </w:rPr>
        <w:t>,</w:t>
      </w:r>
      <w:r w:rsidRPr="00BC2759">
        <w:rPr>
          <w:rFonts w:ascii="Avenir Next LT Pro" w:hAnsi="Avenir Next LT Pro"/>
        </w:rPr>
        <w:t xml:space="preserve"> and our publication status can be found here: https://www.dsptoolkit.nhs.uk/OrganisationSearch You can add the direct link to your publication status here.</w:t>
      </w:r>
    </w:p>
    <w:p w14:paraId="21B08249" w14:textId="77777777" w:rsidR="00BC2759" w:rsidRPr="00BC2759" w:rsidRDefault="00BC2759" w:rsidP="003514BB">
      <w:pPr>
        <w:pStyle w:val="Heading1"/>
        <w:jc w:val="both"/>
      </w:pPr>
      <w:r w:rsidRPr="00BC2759">
        <w:t>5.</w:t>
      </w:r>
      <w:r w:rsidRPr="00BC2759">
        <w:tab/>
        <w:t>Underpinning policies and procedures</w:t>
      </w:r>
    </w:p>
    <w:p w14:paraId="0B82DEE6" w14:textId="76964F69" w:rsidR="00BC2759" w:rsidRPr="00BC2759" w:rsidRDefault="00BC2759" w:rsidP="003514BB">
      <w:pPr>
        <w:jc w:val="both"/>
        <w:rPr>
          <w:rFonts w:ascii="Avenir Next LT Pro" w:hAnsi="Avenir Next LT Pro"/>
        </w:rPr>
      </w:pPr>
      <w:r w:rsidRPr="00BC2759">
        <w:rPr>
          <w:rFonts w:ascii="Avenir Next LT Pro" w:hAnsi="Avenir Next LT Pro"/>
        </w:rPr>
        <w:t>These policies and procedures are aligned with those which are requirements in the Data Security and Protection Toolkit (www.dsptoolkit.nhs.uk</w:t>
      </w:r>
      <w:r w:rsidR="007940E5">
        <w:rPr>
          <w:rFonts w:ascii="Avenir Next LT Pro" w:hAnsi="Avenir Next LT Pro"/>
        </w:rPr>
        <w:t>)</w:t>
      </w:r>
    </w:p>
    <w:p w14:paraId="367E22A5" w14:textId="77777777" w:rsidR="00074A80" w:rsidRDefault="00074A80" w:rsidP="003514BB">
      <w:pPr>
        <w:jc w:val="both"/>
        <w:rPr>
          <w:rFonts w:ascii="Avenir Next LT Pro" w:hAnsi="Avenir Next LT Pro"/>
        </w:rPr>
      </w:pPr>
      <w:r>
        <w:rPr>
          <w:rFonts w:ascii="Avenir Next LT Pro" w:hAnsi="Avenir Next LT Pro"/>
        </w:rPr>
        <w:br w:type="page"/>
      </w:r>
    </w:p>
    <w:p w14:paraId="36ADCFC2" w14:textId="21438626" w:rsidR="00BC2759" w:rsidRPr="00BC2759" w:rsidRDefault="00BC2759" w:rsidP="003514BB">
      <w:pPr>
        <w:jc w:val="both"/>
        <w:rPr>
          <w:rFonts w:ascii="Avenir Next LT Pro" w:hAnsi="Avenir Next LT Pro"/>
        </w:rPr>
      </w:pPr>
      <w:r w:rsidRPr="00BC2759">
        <w:rPr>
          <w:rFonts w:ascii="Avenir Next LT Pro" w:hAnsi="Avenir Next LT Pro"/>
        </w:rPr>
        <w:lastRenderedPageBreak/>
        <w:t xml:space="preserve">This policy is underpinned by the following: </w:t>
      </w:r>
    </w:p>
    <w:p w14:paraId="450813C7"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5.1</w:t>
      </w:r>
      <w:r w:rsidRPr="00BC2759">
        <w:rPr>
          <w:rFonts w:ascii="Avenir Next LT Pro" w:hAnsi="Avenir Next LT Pro"/>
        </w:rPr>
        <w:tab/>
        <w:t xml:space="preserve">Data Quality Policy – outlines procedures to ensure the accuracy of records and the correction of errors; </w:t>
      </w:r>
    </w:p>
    <w:p w14:paraId="61EB8C03"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5.2</w:t>
      </w:r>
      <w:r w:rsidRPr="00BC2759">
        <w:rPr>
          <w:rFonts w:ascii="Avenir Next LT Pro" w:hAnsi="Avenir Next LT Pro"/>
        </w:rPr>
        <w:tab/>
        <w:t xml:space="preserve">Record Keeping Policy – details transparency procedures, the management of records from creation to disposal (inclusive of retention and disposal procedures), information handling procedures, procedures for subject access requests, right to erasure, right to restrict processing, right to object, and withdrawal of consent to share;  </w:t>
      </w:r>
    </w:p>
    <w:p w14:paraId="24673D5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5.3</w:t>
      </w:r>
      <w:r w:rsidRPr="00BC2759">
        <w:rPr>
          <w:rFonts w:ascii="Avenir Next LT Pro" w:hAnsi="Avenir Next LT Pro"/>
        </w:rPr>
        <w:tab/>
        <w:t xml:space="preserve">Data Security Policy – outlines procedures for the ensuring the security of data including the reporting of any data security breach; </w:t>
      </w:r>
    </w:p>
    <w:p w14:paraId="27A7E0F5"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5.4</w:t>
      </w:r>
      <w:r w:rsidRPr="00BC2759">
        <w:rPr>
          <w:rFonts w:ascii="Avenir Next LT Pro" w:hAnsi="Avenir Next LT Pro"/>
        </w:rPr>
        <w:tab/>
        <w:t xml:space="preserve">Network Security Policy – outlines procedures for securing our network; </w:t>
      </w:r>
    </w:p>
    <w:p w14:paraId="6E6DE80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5.5</w:t>
      </w:r>
      <w:r w:rsidRPr="00BC2759">
        <w:rPr>
          <w:rFonts w:ascii="Avenir Next LT Pro" w:hAnsi="Avenir Next LT Pro"/>
        </w:rPr>
        <w:tab/>
        <w:t xml:space="preserve">Business Continuity Plan –outlines the procedures in the event of a security failure or disaster affecting digital systems or mass loss of hardcopy information necessary to the day to day running of our organisation; </w:t>
      </w:r>
    </w:p>
    <w:p w14:paraId="096A2F6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5.6</w:t>
      </w:r>
      <w:r w:rsidRPr="00BC2759">
        <w:rPr>
          <w:rFonts w:ascii="Avenir Next LT Pro" w:hAnsi="Avenir Next LT Pro"/>
        </w:rPr>
        <w:tab/>
        <w:t>Staff Data Security Code of Conduct - provides staff with clear guidance on the disclosure of personal information.</w:t>
      </w:r>
    </w:p>
    <w:p w14:paraId="49A94F5E" w14:textId="77777777" w:rsidR="00BC2759" w:rsidRPr="00BC2759" w:rsidRDefault="00BC2759" w:rsidP="003514BB">
      <w:pPr>
        <w:pStyle w:val="Heading1"/>
        <w:jc w:val="both"/>
      </w:pPr>
      <w:r w:rsidRPr="00BC2759">
        <w:t>6.</w:t>
      </w:r>
      <w:r w:rsidRPr="00BC2759">
        <w:tab/>
        <w:t>Data protection by design and by default</w:t>
      </w:r>
    </w:p>
    <w:p w14:paraId="3CD99180"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6.1</w:t>
      </w:r>
      <w:r w:rsidRPr="00BC2759">
        <w:rPr>
          <w:rFonts w:ascii="Avenir Next LT Pro" w:hAnsi="Avenir Next LT Pro"/>
        </w:rPr>
        <w:tab/>
        <w:t xml:space="preserve">We shall implement appropriate organisational and technical measures to uphold the principles outlined above. We will integrate necessary safeguards to any data processing to meet regulatory requirements and to protect individual’s data rights. This implementation will consider the nature, scope, purpose and context of any processing and the risks to the rights and freedoms of individuals caused by the processing. </w:t>
      </w:r>
    </w:p>
    <w:p w14:paraId="01AFB61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6.2</w:t>
      </w:r>
      <w:r w:rsidRPr="00BC2759">
        <w:rPr>
          <w:rFonts w:ascii="Avenir Next LT Pro" w:hAnsi="Avenir Next LT Pro"/>
        </w:rPr>
        <w:tab/>
        <w:t xml:space="preserve">We shall uphold the principles of data protection by design and by default from the beginning of any data processing and during the planning and implementation of any new data process. </w:t>
      </w:r>
    </w:p>
    <w:p w14:paraId="4CE95AFC"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6.3</w:t>
      </w:r>
      <w:r w:rsidRPr="00BC2759">
        <w:rPr>
          <w:rFonts w:ascii="Avenir Next LT Pro" w:hAnsi="Avenir Next LT Pro"/>
        </w:rPr>
        <w:tab/>
        <w:t xml:space="preserve">It is unlikely that any small organisation will be required to undertake a data protection impact assessment. Though it is considered best practice to do one for your care plans at a minimum. Prior to starting any new data processing, we will assess whether we should complete a Data Protection Impact Assessment (DPIA) using the ICO’s screening checklist.  </w:t>
      </w:r>
    </w:p>
    <w:p w14:paraId="2F544C18"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6.4</w:t>
      </w:r>
      <w:r w:rsidRPr="00BC2759">
        <w:rPr>
          <w:rFonts w:ascii="Avenir Next LT Pro" w:hAnsi="Avenir Next LT Pro"/>
        </w:rPr>
        <w:tab/>
        <w:t xml:space="preserve">All new systems used for data processing will have data protection built in from the beginning of the system change. </w:t>
      </w:r>
    </w:p>
    <w:p w14:paraId="4FF7F754"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6.5</w:t>
      </w:r>
      <w:r w:rsidRPr="00BC2759">
        <w:rPr>
          <w:rFonts w:ascii="Avenir Next LT Pro" w:hAnsi="Avenir Next LT Pro"/>
        </w:rPr>
        <w:tab/>
        <w:t xml:space="preserve">All existing data processing has been recorded on our Record of Processing Activities. Each process has been risk assessed and is reviewed annually. </w:t>
      </w:r>
    </w:p>
    <w:p w14:paraId="76D83DB6"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t>6.6</w:t>
      </w:r>
      <w:r w:rsidRPr="00BC2759">
        <w:rPr>
          <w:rFonts w:ascii="Avenir Next LT Pro" w:hAnsi="Avenir Next LT Pro"/>
        </w:rPr>
        <w:tab/>
        <w:t xml:space="preserve">We ensure that, by default, personal data is only processed when necessary for specific purposes and that individuals are therefore protected against privacy risks. </w:t>
      </w:r>
    </w:p>
    <w:p w14:paraId="60C4540B" w14:textId="34F5BF4F" w:rsidR="00BC2759" w:rsidRPr="00BC2759" w:rsidRDefault="00BC2759" w:rsidP="003514BB">
      <w:pPr>
        <w:ind w:left="1418" w:hanging="567"/>
        <w:jc w:val="both"/>
        <w:rPr>
          <w:rFonts w:ascii="Avenir Next LT Pro" w:hAnsi="Avenir Next LT Pro"/>
        </w:rPr>
      </w:pPr>
      <w:r w:rsidRPr="00BC2759">
        <w:rPr>
          <w:rFonts w:ascii="Avenir Next LT Pro" w:hAnsi="Avenir Next LT Pro"/>
        </w:rPr>
        <w:t>6.7</w:t>
      </w:r>
      <w:r w:rsidRPr="00BC2759">
        <w:rPr>
          <w:rFonts w:ascii="Avenir Next LT Pro" w:hAnsi="Avenir Next LT Pro"/>
        </w:rPr>
        <w:tab/>
        <w:t xml:space="preserve">In all processing of personal data, we use the least amount of identifiable data necessary to complete the work it is required </w:t>
      </w:r>
      <w:r w:rsidR="007E460C" w:rsidRPr="00BC2759">
        <w:rPr>
          <w:rFonts w:ascii="Avenir Next LT Pro" w:hAnsi="Avenir Next LT Pro"/>
        </w:rPr>
        <w:t>for,</w:t>
      </w:r>
      <w:r w:rsidRPr="00BC2759">
        <w:rPr>
          <w:rFonts w:ascii="Avenir Next LT Pro" w:hAnsi="Avenir Next LT Pro"/>
        </w:rPr>
        <w:t xml:space="preserve"> and we only keep the information for as long as it is required for the purposes of processing or any other legal requirement to retain it. </w:t>
      </w:r>
    </w:p>
    <w:p w14:paraId="66D91D9C" w14:textId="77777777" w:rsidR="00BC2759" w:rsidRPr="00BC2759" w:rsidRDefault="00BC2759" w:rsidP="003514BB">
      <w:pPr>
        <w:ind w:left="1418" w:hanging="567"/>
        <w:jc w:val="both"/>
        <w:rPr>
          <w:rFonts w:ascii="Avenir Next LT Pro" w:hAnsi="Avenir Next LT Pro"/>
        </w:rPr>
      </w:pPr>
      <w:r w:rsidRPr="00BC2759">
        <w:rPr>
          <w:rFonts w:ascii="Avenir Next LT Pro" w:hAnsi="Avenir Next LT Pro"/>
        </w:rPr>
        <w:lastRenderedPageBreak/>
        <w:t>6.8</w:t>
      </w:r>
      <w:r w:rsidRPr="00BC2759">
        <w:rPr>
          <w:rFonts w:ascii="Avenir Next LT Pro" w:hAnsi="Avenir Next LT Pro"/>
        </w:rPr>
        <w:tab/>
        <w:t xml:space="preserve">Where possible, we will use pseudonymised data to protect the privacy and confidentiality of our staff and those we support. </w:t>
      </w:r>
    </w:p>
    <w:p w14:paraId="3251CDED" w14:textId="77777777" w:rsidR="00BC2759" w:rsidRPr="00BC2759" w:rsidRDefault="00BC2759" w:rsidP="003514BB">
      <w:pPr>
        <w:pStyle w:val="Heading1"/>
        <w:jc w:val="both"/>
      </w:pPr>
      <w:r w:rsidRPr="00BC2759">
        <w:t>7.</w:t>
      </w:r>
      <w:r w:rsidRPr="00BC2759">
        <w:tab/>
        <w:t>Responsibilities</w:t>
      </w:r>
    </w:p>
    <w:p w14:paraId="03574489" w14:textId="595B99DF" w:rsidR="00BC2759" w:rsidRPr="00BC2759" w:rsidRDefault="00BC2759" w:rsidP="003514BB">
      <w:pPr>
        <w:ind w:left="1418" w:hanging="567"/>
        <w:jc w:val="both"/>
        <w:rPr>
          <w:rFonts w:ascii="Avenir Next LT Pro" w:hAnsi="Avenir Next LT Pro"/>
        </w:rPr>
      </w:pPr>
      <w:r w:rsidRPr="00BC2759">
        <w:rPr>
          <w:rFonts w:ascii="Avenir Next LT Pro" w:hAnsi="Avenir Next LT Pro"/>
        </w:rPr>
        <w:t>7.1</w:t>
      </w:r>
      <w:r w:rsidRPr="00BC2759">
        <w:rPr>
          <w:rFonts w:ascii="Avenir Next LT Pro" w:hAnsi="Avenir Next LT Pro"/>
        </w:rPr>
        <w:tab/>
        <w:t xml:space="preserve">Our designated Data Security and Protection Lead is </w:t>
      </w:r>
      <w:r w:rsidR="007E460C">
        <w:rPr>
          <w:rFonts w:ascii="Avenir Next LT Pro" w:hAnsi="Avenir Next LT Pro"/>
        </w:rPr>
        <w:t>Richard Short – Practice Business Partner</w:t>
      </w:r>
      <w:r w:rsidRPr="00BC2759">
        <w:rPr>
          <w:rFonts w:ascii="Avenir Next LT Pro" w:hAnsi="Avenir Next LT Pro"/>
        </w:rPr>
        <w:t>. The key responsibilities of the lead are:</w:t>
      </w:r>
    </w:p>
    <w:p w14:paraId="45ECF158" w14:textId="2857615F"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ensure the rights of individuals in terms of their personal data are upheld in all instances and that data collection, sharing and storage is in line with the Caldicott Principles; </w:t>
      </w:r>
    </w:p>
    <w:p w14:paraId="2DF391F0" w14:textId="46F1A9A3"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define our data protection policy and procedures and all related policies, procedures and processes and to ensure that sufficient resources are provided to support the policy requirements. </w:t>
      </w:r>
    </w:p>
    <w:p w14:paraId="74327D46" w14:textId="7124525B" w:rsidR="00BC2759" w:rsidRPr="007E460C"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complete the Data Security &amp; Protection Toolkit (DSPT) annually and to maintain compliance with the DSPT. </w:t>
      </w:r>
    </w:p>
    <w:p w14:paraId="4FFCE582" w14:textId="72FFFAEC" w:rsidR="00BC2759" w:rsidRDefault="00BC2759" w:rsidP="003514BB">
      <w:pPr>
        <w:pStyle w:val="ListParagraph"/>
        <w:numPr>
          <w:ilvl w:val="0"/>
          <w:numId w:val="1"/>
        </w:numPr>
        <w:jc w:val="both"/>
        <w:rPr>
          <w:rFonts w:ascii="Avenir Next LT Pro" w:hAnsi="Avenir Next LT Pro"/>
        </w:rPr>
      </w:pPr>
      <w:r w:rsidRPr="007E460C">
        <w:rPr>
          <w:rFonts w:ascii="Avenir Next LT Pro" w:hAnsi="Avenir Next LT Pro"/>
        </w:rPr>
        <w:tab/>
        <w:t xml:space="preserve">To monitor information handling to ensure compliance with law, guidance and the organisation’s procedures and liaising with senior management and DPO to fulfil this work. Please see the note above regarding DPOs and if they are relevant to your organisation. </w:t>
      </w:r>
    </w:p>
    <w:p w14:paraId="01A770EE" w14:textId="77777777" w:rsidR="007E460C" w:rsidRPr="007E460C" w:rsidRDefault="007E460C" w:rsidP="003514BB">
      <w:pPr>
        <w:pStyle w:val="ListParagraph"/>
        <w:ind w:left="2138"/>
        <w:jc w:val="both"/>
        <w:rPr>
          <w:rFonts w:ascii="Avenir Next LT Pro" w:hAnsi="Avenir Next LT Pro"/>
        </w:rPr>
      </w:pPr>
    </w:p>
    <w:p w14:paraId="33FD8877" w14:textId="120CFFB0" w:rsidR="00BC2759" w:rsidRPr="007E460C" w:rsidRDefault="007E460C" w:rsidP="003514BB">
      <w:pPr>
        <w:ind w:left="1418" w:hanging="698"/>
        <w:jc w:val="both"/>
        <w:rPr>
          <w:rFonts w:ascii="Avenir Next LT Pro" w:hAnsi="Avenir Next LT Pro"/>
        </w:rPr>
      </w:pPr>
      <w:r w:rsidRPr="00BC2759">
        <w:rPr>
          <w:rFonts w:ascii="Avenir Next LT Pro" w:hAnsi="Avenir Next LT Pro"/>
        </w:rPr>
        <w:t>7.</w:t>
      </w:r>
      <w:r>
        <w:rPr>
          <w:rFonts w:ascii="Avenir Next LT Pro" w:hAnsi="Avenir Next LT Pro"/>
        </w:rPr>
        <w:t>2</w:t>
      </w:r>
      <w:r w:rsidRPr="00BC2759">
        <w:rPr>
          <w:rFonts w:ascii="Avenir Next LT Pro" w:hAnsi="Avenir Next LT Pro"/>
        </w:rPr>
        <w:tab/>
        <w:t xml:space="preserve">Our </w:t>
      </w:r>
      <w:r w:rsidR="00BC2759" w:rsidRPr="007E460C">
        <w:rPr>
          <w:rFonts w:ascii="Avenir Next LT Pro" w:hAnsi="Avenir Next LT Pro"/>
        </w:rPr>
        <w:t xml:space="preserve">DPO is </w:t>
      </w:r>
      <w:r w:rsidRPr="00074A80">
        <w:rPr>
          <w:rFonts w:ascii="Avenir Next LT Pro" w:hAnsi="Avenir Next LT Pro"/>
        </w:rPr>
        <w:t>Midlands and Lancashire CSU</w:t>
      </w:r>
      <w:r w:rsidR="00BC2759" w:rsidRPr="007E460C">
        <w:rPr>
          <w:rFonts w:ascii="Avenir Next LT Pro" w:hAnsi="Avenir Next LT Pro"/>
        </w:rPr>
        <w:t>, they can be contacted</w:t>
      </w:r>
      <w:r w:rsidR="003514BB">
        <w:rPr>
          <w:rFonts w:ascii="Avenir Next LT Pro" w:hAnsi="Avenir Next LT Pro"/>
        </w:rPr>
        <w:t xml:space="preserve"> </w:t>
      </w:r>
      <w:r w:rsidR="00BC2759" w:rsidRPr="007E460C">
        <w:rPr>
          <w:rFonts w:ascii="Avenir Next LT Pro" w:hAnsi="Avenir Next LT Pro"/>
        </w:rPr>
        <w:t>via email:</w:t>
      </w:r>
      <w:r w:rsidR="003514BB">
        <w:rPr>
          <w:rFonts w:ascii="Avenir Next LT Pro" w:hAnsi="Avenir Next LT Pro"/>
        </w:rPr>
        <w:t xml:space="preserve"> </w:t>
      </w:r>
      <w:r w:rsidR="003514BB" w:rsidRPr="003514BB">
        <w:rPr>
          <w:rFonts w:ascii="Avenir Next LT Pro" w:hAnsi="Avenir Next LT Pro"/>
        </w:rPr>
        <w:t>mlcsu.ig@nhs.net</w:t>
      </w:r>
      <w:r w:rsidR="00BC2759" w:rsidRPr="007E460C">
        <w:rPr>
          <w:rFonts w:ascii="Avenir Next LT Pro" w:hAnsi="Avenir Next LT Pro"/>
        </w:rPr>
        <w:t xml:space="preserve">; phone: </w:t>
      </w:r>
      <w:r w:rsidR="003514BB" w:rsidRPr="003514BB">
        <w:rPr>
          <w:rFonts w:ascii="Avenir Next LT Pro" w:hAnsi="Avenir Next LT Pro"/>
        </w:rPr>
        <w:t>01782872648</w:t>
      </w:r>
      <w:r w:rsidR="00BC2759" w:rsidRPr="007E460C">
        <w:rPr>
          <w:rFonts w:ascii="Avenir Next LT Pro" w:hAnsi="Avenir Next LT Pro"/>
        </w:rPr>
        <w:t xml:space="preserve">; or at the following address: </w:t>
      </w:r>
      <w:r w:rsidR="003514BB" w:rsidRPr="003514BB">
        <w:rPr>
          <w:rFonts w:ascii="Avenir Next LT Pro" w:hAnsi="Avenir Next LT Pro"/>
        </w:rPr>
        <w:t>N</w:t>
      </w:r>
      <w:r w:rsidR="003514BB">
        <w:rPr>
          <w:rFonts w:ascii="Avenir Next LT Pro" w:hAnsi="Avenir Next LT Pro"/>
        </w:rPr>
        <w:t>HS</w:t>
      </w:r>
      <w:r w:rsidR="003514BB" w:rsidRPr="003514BB">
        <w:rPr>
          <w:rFonts w:ascii="Avenir Next LT Pro" w:hAnsi="Avenir Next LT Pro"/>
        </w:rPr>
        <w:t xml:space="preserve"> North Staffordshire Heath Authority, Midlands &amp; Lancashire C</w:t>
      </w:r>
      <w:r w:rsidR="003514BB">
        <w:rPr>
          <w:rFonts w:ascii="Avenir Next LT Pro" w:hAnsi="Avenir Next LT Pro"/>
        </w:rPr>
        <w:t xml:space="preserve">SU, </w:t>
      </w:r>
      <w:r w:rsidR="003514BB" w:rsidRPr="003514BB">
        <w:rPr>
          <w:rFonts w:ascii="Avenir Next LT Pro" w:hAnsi="Avenir Next LT Pro"/>
        </w:rPr>
        <w:t>Heron House</w:t>
      </w:r>
      <w:r w:rsidR="003514BB">
        <w:rPr>
          <w:rFonts w:ascii="Avenir Next LT Pro" w:hAnsi="Avenir Next LT Pro"/>
        </w:rPr>
        <w:t>,</w:t>
      </w:r>
      <w:r w:rsidR="003514BB" w:rsidRPr="003514BB">
        <w:rPr>
          <w:rFonts w:ascii="Avenir Next LT Pro" w:hAnsi="Avenir Next LT Pro"/>
        </w:rPr>
        <w:t>120 Grove Road</w:t>
      </w:r>
      <w:r w:rsidR="003514BB">
        <w:rPr>
          <w:rFonts w:ascii="Avenir Next LT Pro" w:hAnsi="Avenir Next LT Pro"/>
        </w:rPr>
        <w:t xml:space="preserve">, </w:t>
      </w:r>
      <w:r w:rsidR="003514BB" w:rsidRPr="003514BB">
        <w:rPr>
          <w:rFonts w:ascii="Avenir Next LT Pro" w:hAnsi="Avenir Next LT Pro"/>
        </w:rPr>
        <w:t>Stoke On Trent</w:t>
      </w:r>
      <w:r w:rsidR="003514BB">
        <w:rPr>
          <w:rFonts w:ascii="Avenir Next LT Pro" w:hAnsi="Avenir Next LT Pro"/>
        </w:rPr>
        <w:t xml:space="preserve">, </w:t>
      </w:r>
      <w:r w:rsidR="003514BB" w:rsidRPr="003514BB">
        <w:rPr>
          <w:rFonts w:ascii="Avenir Next LT Pro" w:hAnsi="Avenir Next LT Pro"/>
        </w:rPr>
        <w:t>ST4 4LX</w:t>
      </w:r>
      <w:r w:rsidR="00BC2759" w:rsidRPr="007E460C">
        <w:rPr>
          <w:rFonts w:ascii="Avenir Next LT Pro" w:hAnsi="Avenir Next LT Pro"/>
        </w:rPr>
        <w:t xml:space="preserve">. </w:t>
      </w:r>
    </w:p>
    <w:p w14:paraId="206907B6" w14:textId="4BCE8BAD" w:rsidR="00BC2759" w:rsidRPr="007E460C" w:rsidRDefault="00BC2759" w:rsidP="003514BB">
      <w:pPr>
        <w:pStyle w:val="ListParagraph"/>
        <w:numPr>
          <w:ilvl w:val="0"/>
          <w:numId w:val="2"/>
        </w:numPr>
        <w:jc w:val="both"/>
        <w:rPr>
          <w:rFonts w:ascii="Avenir Next LT Pro" w:hAnsi="Avenir Next LT Pro"/>
        </w:rPr>
      </w:pPr>
      <w:r w:rsidRPr="007E460C">
        <w:rPr>
          <w:rFonts w:ascii="Avenir Next LT Pro" w:hAnsi="Avenir Next LT Pro"/>
        </w:rPr>
        <w:tab/>
        <w:t xml:space="preserve">The key responsibilities of the DPO are: </w:t>
      </w:r>
    </w:p>
    <w:p w14:paraId="785999B8" w14:textId="7F929952" w:rsidR="00BC2759" w:rsidRDefault="00BC2759" w:rsidP="003514BB">
      <w:pPr>
        <w:pStyle w:val="ListParagraph"/>
        <w:numPr>
          <w:ilvl w:val="0"/>
          <w:numId w:val="2"/>
        </w:numPr>
        <w:jc w:val="both"/>
        <w:rPr>
          <w:rFonts w:ascii="Avenir Next LT Pro" w:hAnsi="Avenir Next LT Pro"/>
        </w:rPr>
      </w:pPr>
      <w:r w:rsidRPr="007E460C">
        <w:rPr>
          <w:rFonts w:ascii="Avenir Next LT Pro" w:hAnsi="Avenir Next LT Pro"/>
        </w:rPr>
        <w:tab/>
        <w:t xml:space="preserve">Overseeing changes to systems and processes; </w:t>
      </w:r>
    </w:p>
    <w:p w14:paraId="61B68ED6"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Monitoring compliance with the GDPR and the Data Protection Act 2018;</w:t>
      </w:r>
    </w:p>
    <w:p w14:paraId="339288B3"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 xml:space="preserve">Completing DPIA; </w:t>
      </w:r>
    </w:p>
    <w:p w14:paraId="17931685" w14:textId="77777777" w:rsidR="003514BB" w:rsidRPr="003514BB"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 xml:space="preserve">Reporting on data protection and compliance with legislation to senior management; </w:t>
      </w:r>
    </w:p>
    <w:p w14:paraId="2B8B8505" w14:textId="00D3977B" w:rsidR="007E460C" w:rsidRDefault="003514BB" w:rsidP="003514BB">
      <w:pPr>
        <w:pStyle w:val="ListParagraph"/>
        <w:numPr>
          <w:ilvl w:val="0"/>
          <w:numId w:val="2"/>
        </w:numPr>
        <w:jc w:val="both"/>
        <w:rPr>
          <w:rFonts w:ascii="Avenir Next LT Pro" w:hAnsi="Avenir Next LT Pro"/>
        </w:rPr>
      </w:pPr>
      <w:r w:rsidRPr="003514BB">
        <w:rPr>
          <w:rFonts w:ascii="Avenir Next LT Pro" w:hAnsi="Avenir Next LT Pro"/>
        </w:rPr>
        <w:t>Liaising, if required, with the Information Commissioner’s Office (ICO).</w:t>
      </w:r>
    </w:p>
    <w:p w14:paraId="7D910956" w14:textId="77777777" w:rsidR="00BC2759" w:rsidRPr="00BC2759" w:rsidRDefault="00BC2759" w:rsidP="003514BB">
      <w:pPr>
        <w:pStyle w:val="Heading1"/>
        <w:jc w:val="both"/>
      </w:pPr>
      <w:r w:rsidRPr="00BC2759">
        <w:t>8.</w:t>
      </w:r>
      <w:r w:rsidRPr="00BC2759">
        <w:tab/>
        <w:t>Approval</w:t>
      </w:r>
    </w:p>
    <w:p w14:paraId="402026A6" w14:textId="77777777" w:rsidR="00BC2759" w:rsidRPr="00BC2759" w:rsidRDefault="00BC2759" w:rsidP="003514BB">
      <w:pPr>
        <w:jc w:val="both"/>
        <w:rPr>
          <w:rFonts w:ascii="Avenir Next LT Pro" w:hAnsi="Avenir Next LT Pro"/>
        </w:rPr>
      </w:pPr>
      <w:r w:rsidRPr="00BC2759">
        <w:rPr>
          <w:rFonts w:ascii="Avenir Next LT Pro" w:hAnsi="Avenir Next LT Pro"/>
        </w:rPr>
        <w:t>8.1</w:t>
      </w:r>
      <w:r w:rsidRPr="00BC2759">
        <w:rPr>
          <w:rFonts w:ascii="Avenir Next LT Pro" w:hAnsi="Avenir Next LT Pro"/>
        </w:rPr>
        <w:tab/>
        <w:t xml:space="preserve">This policy has been approved by the undersigned and will be reviewed at least annually.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0BD54B7C"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26-Jun-26</w:t>
            </w:r>
          </w:p>
        </w:tc>
      </w:tr>
      <w:tr w:rsidR="00BC2759" w:rsidRPr="00C03D9E" w14:paraId="67E07E34"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DDE01EE"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08FCDE15" w14:textId="37253885"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31-May-27</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BC2759">
      <w:headerReference w:type="even" r:id="rId8"/>
      <w:headerReference w:type="default" r:id="rId9"/>
      <w:footerReference w:type="even" r:id="rId10"/>
      <w:footerReference w:type="default" r:id="rId11"/>
      <w:headerReference w:type="first" r:id="rId12"/>
      <w:footerReference w:type="first" r:id="rId13"/>
      <w:pgSz w:w="11906" w:h="16838"/>
      <w:pgMar w:top="1985" w:right="849" w:bottom="1135"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E6A2" w14:textId="77777777" w:rsidR="006142AC" w:rsidRDefault="006142AC" w:rsidP="0099142E">
      <w:pPr>
        <w:spacing w:after="0" w:line="240" w:lineRule="auto"/>
      </w:pPr>
      <w:r>
        <w:separator/>
      </w:r>
    </w:p>
  </w:endnote>
  <w:endnote w:type="continuationSeparator" w:id="0">
    <w:p w14:paraId="6C069251" w14:textId="77777777" w:rsidR="006142AC" w:rsidRDefault="006142AC"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AB7E" w14:textId="77777777" w:rsidR="00EE3D5E" w:rsidRDefault="00EE3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338E4181" w14:textId="7B7842FC" w:rsidR="009539C7"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1.3.1 - TVMP - GDPR - DSP Toolkit - Data Protection Policy – Based on Digital Care Hub Template - version 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2FE9" w14:textId="77777777" w:rsidR="00EE3D5E" w:rsidRDefault="00EE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4B2E" w14:textId="77777777" w:rsidR="006142AC" w:rsidRDefault="006142AC" w:rsidP="0099142E">
      <w:pPr>
        <w:spacing w:after="0" w:line="240" w:lineRule="auto"/>
      </w:pPr>
      <w:r>
        <w:separator/>
      </w:r>
    </w:p>
  </w:footnote>
  <w:footnote w:type="continuationSeparator" w:id="0">
    <w:p w14:paraId="4021B995" w14:textId="77777777" w:rsidR="006142AC" w:rsidRDefault="006142AC"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47F" w14:textId="77777777" w:rsidR="00EE3D5E" w:rsidRDefault="00EE3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2118942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C4B3" w14:textId="77777777" w:rsidR="00EE3D5E" w:rsidRDefault="00EE3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0"/>
  </w:num>
  <w:num w:numId="2" w16cid:durableId="10762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7E51"/>
    <w:rsid w:val="00074A80"/>
    <w:rsid w:val="00082539"/>
    <w:rsid w:val="000C12F9"/>
    <w:rsid w:val="0012151F"/>
    <w:rsid w:val="00146C76"/>
    <w:rsid w:val="001A3AF7"/>
    <w:rsid w:val="00272F63"/>
    <w:rsid w:val="002841C4"/>
    <w:rsid w:val="002A2A59"/>
    <w:rsid w:val="002B396F"/>
    <w:rsid w:val="00342EC3"/>
    <w:rsid w:val="003514BB"/>
    <w:rsid w:val="003B6DBE"/>
    <w:rsid w:val="003E1BFD"/>
    <w:rsid w:val="004266E6"/>
    <w:rsid w:val="00445C0F"/>
    <w:rsid w:val="00462834"/>
    <w:rsid w:val="00524E33"/>
    <w:rsid w:val="005407FB"/>
    <w:rsid w:val="00580080"/>
    <w:rsid w:val="006142AC"/>
    <w:rsid w:val="00625A7F"/>
    <w:rsid w:val="006D7703"/>
    <w:rsid w:val="006E0872"/>
    <w:rsid w:val="007907CB"/>
    <w:rsid w:val="007940E5"/>
    <w:rsid w:val="007B304C"/>
    <w:rsid w:val="007E460C"/>
    <w:rsid w:val="008303B5"/>
    <w:rsid w:val="00836DDD"/>
    <w:rsid w:val="008C4C62"/>
    <w:rsid w:val="00916186"/>
    <w:rsid w:val="009539C7"/>
    <w:rsid w:val="0099142E"/>
    <w:rsid w:val="009C6888"/>
    <w:rsid w:val="009D0E04"/>
    <w:rsid w:val="00A13067"/>
    <w:rsid w:val="00A52CE1"/>
    <w:rsid w:val="00BC2759"/>
    <w:rsid w:val="00C32FDB"/>
    <w:rsid w:val="00C35063"/>
    <w:rsid w:val="00C453D1"/>
    <w:rsid w:val="00C87429"/>
    <w:rsid w:val="00CD11BD"/>
    <w:rsid w:val="00CE10F3"/>
    <w:rsid w:val="00D12A37"/>
    <w:rsid w:val="00DE7327"/>
    <w:rsid w:val="00ED2D25"/>
    <w:rsid w:val="00EE3D5E"/>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BC2759"/>
    <w:pPr>
      <w:spacing w:before="24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59"/>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2841C4"/>
    <w:rPr>
      <w:sz w:val="32"/>
      <w:szCs w:val="32"/>
    </w:rPr>
  </w:style>
  <w:style w:type="character" w:customStyle="1" w:styleId="TitleChar">
    <w:name w:val="Title Char"/>
    <w:basedOn w:val="DefaultParagraphFont"/>
    <w:link w:val="Title"/>
    <w:uiPriority w:val="10"/>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Template>
  <TotalTime>104</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STRONG, Anne (WOOTTON VALE AND SHORTSTOWN SURGERY)</cp:lastModifiedBy>
  <cp:revision>2</cp:revision>
  <dcterms:created xsi:type="dcterms:W3CDTF">2026-06-26T11:38:00Z</dcterms:created>
  <dcterms:modified xsi:type="dcterms:W3CDTF">2026-06-29T10:46:00Z</dcterms:modified>
</cp:coreProperties>
</file>